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D55" w:rsidRDefault="00FA1EEF">
      <w:pPr>
        <w:rPr>
          <w:rFonts w:ascii="Arial" w:hAnsi="Arial" w:cs="Arial"/>
          <w:noProof/>
        </w:rPr>
      </w:pPr>
      <w:r>
        <w:rPr>
          <w:rFonts w:ascii="Arial" w:hAnsi="Arial" w:cs="Arial"/>
          <w:noProof/>
        </w:rPr>
        <w:drawing>
          <wp:anchor distT="0" distB="0" distL="114300" distR="114300" simplePos="0" relativeHeight="251712512" behindDoc="1" locked="0" layoutInCell="1" allowOverlap="1">
            <wp:simplePos x="0" y="0"/>
            <wp:positionH relativeFrom="column">
              <wp:posOffset>19050</wp:posOffset>
            </wp:positionH>
            <wp:positionV relativeFrom="paragraph">
              <wp:posOffset>0</wp:posOffset>
            </wp:positionV>
            <wp:extent cx="7772400" cy="10055225"/>
            <wp:effectExtent l="19050" t="0" r="0" b="0"/>
            <wp:wrapTight wrapText="bothSides">
              <wp:wrapPolygon edited="0">
                <wp:start x="-53" y="0"/>
                <wp:lineTo x="-53" y="21566"/>
                <wp:lineTo x="21600" y="21566"/>
                <wp:lineTo x="21600" y="12440"/>
                <wp:lineTo x="21547" y="655"/>
                <wp:lineTo x="21494" y="41"/>
                <wp:lineTo x="21494" y="0"/>
                <wp:lineTo x="-53" y="0"/>
              </wp:wrapPolygon>
            </wp:wrapTight>
            <wp:docPr id="15" name="Picture 13" descr="gumcr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mcreek.png"/>
                    <pic:cNvPicPr/>
                  </pic:nvPicPr>
                  <pic:blipFill>
                    <a:blip r:embed="rId9" cstate="print"/>
                    <a:stretch>
                      <a:fillRect/>
                    </a:stretch>
                  </pic:blipFill>
                  <pic:spPr>
                    <a:xfrm>
                      <a:off x="0" y="0"/>
                      <a:ext cx="7772400" cy="10055225"/>
                    </a:xfrm>
                    <a:prstGeom prst="rect">
                      <a:avLst/>
                    </a:prstGeom>
                  </pic:spPr>
                </pic:pic>
              </a:graphicData>
            </a:graphic>
          </wp:anchor>
        </w:drawing>
      </w:r>
      <w:r w:rsidR="00204C85">
        <w:rPr>
          <w:rFonts w:ascii="Arial" w:hAnsi="Arial" w:cs="Arial"/>
          <w:noProof/>
        </w:rPr>
        <w:pict>
          <v:shapetype id="_x0000_t202" coordsize="21600,21600" o:spt="202" path="m,l,21600r21600,l21600,xe">
            <v:stroke joinstyle="miter"/>
            <v:path gradientshapeok="t" o:connecttype="rect"/>
          </v:shapetype>
          <v:shape id="_x0000_s1043" type="#_x0000_t202" style="position:absolute;left:0;text-align:left;margin-left:21.3pt;margin-top:427.7pt;width:575.55pt;height:76.1pt;z-index:251664384;mso-position-horizontal-relative:text;mso-position-vertical-relative:text" filled="f" stroked="f">
            <v:textbox style="mso-next-textbox:#_x0000_s1043" inset="0,0,0,0">
              <w:txbxContent>
                <w:p w:rsidR="003A5810" w:rsidRPr="00FA1EEF" w:rsidRDefault="00220812" w:rsidP="00FA1EEF">
                  <w:pPr>
                    <w:rPr>
                      <w:szCs w:val="76"/>
                    </w:rPr>
                  </w:pPr>
                </w:p>
              </w:txbxContent>
            </v:textbox>
          </v:shape>
        </w:pict>
      </w:r>
    </w:p>
    <w:p w:rsidR="00A10C00" w:rsidRDefault="00A10C00">
      <w:pPr>
        <w:rPr>
          <w:rFonts w:ascii="Arial" w:hAnsi="Arial" w:cs="Arial"/>
        </w:rPr>
      </w:pPr>
    </w:p>
    <w:p w:rsidR="00A10C00" w:rsidRDefault="005837CA">
      <w:pPr>
        <w:rPr>
          <w:rFonts w:ascii="Arial" w:hAnsi="Arial" w:cs="Arial"/>
        </w:rPr>
      </w:pPr>
      <w:r>
        <w:rPr>
          <w:rFonts w:ascii="Arial" w:hAnsi="Arial" w:cs="Arial"/>
          <w:noProof/>
        </w:rPr>
        <w:drawing>
          <wp:anchor distT="0" distB="0" distL="114300" distR="114300" simplePos="0" relativeHeight="251721728" behindDoc="1" locked="0" layoutInCell="1" allowOverlap="1">
            <wp:simplePos x="0" y="0"/>
            <wp:positionH relativeFrom="column">
              <wp:posOffset>2228850</wp:posOffset>
            </wp:positionH>
            <wp:positionV relativeFrom="paragraph">
              <wp:posOffset>182245</wp:posOffset>
            </wp:positionV>
            <wp:extent cx="3420110" cy="2114550"/>
            <wp:effectExtent l="19050" t="0" r="8890" b="0"/>
            <wp:wrapTight wrapText="bothSides">
              <wp:wrapPolygon edited="0">
                <wp:start x="-120" y="0"/>
                <wp:lineTo x="-120" y="21405"/>
                <wp:lineTo x="21656" y="21405"/>
                <wp:lineTo x="21656" y="0"/>
                <wp:lineTo x="-120" y="0"/>
              </wp:wrapPolygon>
            </wp:wrapTight>
            <wp:docPr id="21" name="Picture 20" descr="header.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jpg"/>
                    <pic:cNvPicPr/>
                  </pic:nvPicPr>
                  <pic:blipFill>
                    <a:blip r:embed="rId10" cstate="print"/>
                    <a:stretch>
                      <a:fillRect/>
                    </a:stretch>
                  </pic:blipFill>
                  <pic:spPr>
                    <a:xfrm>
                      <a:off x="0" y="0"/>
                      <a:ext cx="3420110" cy="2114550"/>
                    </a:xfrm>
                    <a:prstGeom prst="rect">
                      <a:avLst/>
                    </a:prstGeom>
                  </pic:spPr>
                </pic:pic>
              </a:graphicData>
            </a:graphic>
          </wp:anchor>
        </w:drawing>
      </w: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4246D5">
      <w:pPr>
        <w:rPr>
          <w:rFonts w:ascii="Arial" w:hAnsi="Arial" w:cs="Arial"/>
        </w:rPr>
      </w:pPr>
      <w:r w:rsidRPr="00204C85">
        <w:rPr>
          <w:rFonts w:ascii="Arial" w:hAnsi="Arial" w:cs="Arial"/>
          <w:noProof/>
          <w:lang w:eastAsia="zh-TW"/>
        </w:rPr>
        <w:pict>
          <v:shape id="_x0000_s1100" type="#_x0000_t202" style="position:absolute;left:0;text-align:left;margin-left:26.55pt;margin-top:24.7pt;width:557.4pt;height:325.8pt;z-index:251689984;mso-width-relative:margin;mso-height-relative:margin" stroked="f">
            <v:textbox>
              <w:txbxContent>
                <w:p w:rsidR="00204C85" w:rsidRPr="004246D5" w:rsidRDefault="00A10C00">
                  <w:pPr>
                    <w:rPr>
                      <w:rFonts w:ascii="Quicksand Book" w:hAnsi="Quicksand Book"/>
                      <w:sz w:val="28"/>
                    </w:rPr>
                  </w:pPr>
                  <w:r w:rsidRPr="004246D5">
                    <w:rPr>
                      <w:rFonts w:ascii="Quicksand Book" w:hAnsi="Quicksand Book"/>
                      <w:sz w:val="28"/>
                    </w:rPr>
                    <w:t>The Epicurean Tucker Box has many options to not only make your stay easier but also more memorable and special.</w:t>
                  </w:r>
                </w:p>
                <w:p w:rsidR="00A10C00" w:rsidRPr="004246D5" w:rsidRDefault="00A10C00">
                  <w:pPr>
                    <w:rPr>
                      <w:rFonts w:ascii="Quicksand Book" w:hAnsi="Quicksand Book"/>
                      <w:sz w:val="28"/>
                    </w:rPr>
                  </w:pPr>
                  <w:r w:rsidRPr="004246D5">
                    <w:rPr>
                      <w:rFonts w:ascii="Quicksand Book" w:hAnsi="Quicksand Book"/>
                      <w:sz w:val="28"/>
                    </w:rPr>
                    <w:t>From a delicious hand crafted breakfast waiting in the cupboard to a fully catered unforgettable meal, your options are limitless!</w:t>
                  </w:r>
                </w:p>
                <w:p w:rsidR="00A10C00" w:rsidRPr="004246D5" w:rsidRDefault="00A10C00">
                  <w:pPr>
                    <w:rPr>
                      <w:rFonts w:ascii="Quicksand Book" w:hAnsi="Quicksand Book"/>
                      <w:sz w:val="28"/>
                    </w:rPr>
                  </w:pPr>
                  <w:r w:rsidRPr="004246D5">
                    <w:rPr>
                      <w:rFonts w:ascii="Quicksand Book" w:hAnsi="Quicksand Book"/>
                      <w:sz w:val="28"/>
                    </w:rPr>
                    <w:t>Here is a preview of what you can expect…..</w:t>
                  </w:r>
                </w:p>
                <w:p w:rsidR="00A10C00" w:rsidRPr="004246D5" w:rsidRDefault="00A10C00">
                  <w:pPr>
                    <w:rPr>
                      <w:rFonts w:ascii="Quicksand Book" w:hAnsi="Quicksand Book"/>
                    </w:rPr>
                  </w:pPr>
                </w:p>
                <w:p w:rsidR="00A10C00" w:rsidRPr="004246D5" w:rsidRDefault="00A10C00">
                  <w:pPr>
                    <w:rPr>
                      <w:rFonts w:ascii="Quicksand Book" w:hAnsi="Quicksand Book"/>
                    </w:rPr>
                  </w:pPr>
                </w:p>
                <w:p w:rsidR="00A10C00" w:rsidRPr="004246D5" w:rsidRDefault="004246D5">
                  <w:pPr>
                    <w:rPr>
                      <w:rFonts w:ascii="Quicksand Book" w:hAnsi="Quicksand Book"/>
                    </w:rPr>
                  </w:pPr>
                  <w:r w:rsidRPr="004246D5">
                    <w:rPr>
                      <w:rFonts w:ascii="Quicksand Book" w:hAnsi="Quicksand Book"/>
                    </w:rPr>
                    <w:t>CONTENTS:</w:t>
                  </w:r>
                </w:p>
                <w:p w:rsidR="00A10C00" w:rsidRPr="004246D5" w:rsidRDefault="00A10C00" w:rsidP="00A10C00">
                  <w:pPr>
                    <w:pStyle w:val="ListParagraph"/>
                    <w:numPr>
                      <w:ilvl w:val="0"/>
                      <w:numId w:val="1"/>
                    </w:numPr>
                    <w:rPr>
                      <w:rFonts w:ascii="Quicksand Book" w:hAnsi="Quicksand Book"/>
                      <w:b/>
                    </w:rPr>
                  </w:pPr>
                  <w:r w:rsidRPr="004246D5">
                    <w:rPr>
                      <w:rFonts w:ascii="Quicksand Book" w:hAnsi="Quicksand Book"/>
                      <w:b/>
                    </w:rPr>
                    <w:t>Hand Crafted Breakfast Hampers</w:t>
                  </w:r>
                </w:p>
                <w:p w:rsidR="00A10C00" w:rsidRPr="004246D5" w:rsidRDefault="00A10C00" w:rsidP="00A10C00">
                  <w:pPr>
                    <w:pStyle w:val="ListParagraph"/>
                    <w:numPr>
                      <w:ilvl w:val="0"/>
                      <w:numId w:val="1"/>
                    </w:numPr>
                    <w:rPr>
                      <w:rFonts w:ascii="Quicksand Book" w:hAnsi="Quicksand Book"/>
                      <w:b/>
                    </w:rPr>
                  </w:pPr>
                  <w:r w:rsidRPr="004246D5">
                    <w:rPr>
                      <w:rFonts w:ascii="Quicksand Book" w:hAnsi="Quicksand Book"/>
                      <w:b/>
                    </w:rPr>
                    <w:t>Gourmet Picnic Hampers</w:t>
                  </w:r>
                </w:p>
                <w:p w:rsidR="00A10C00" w:rsidRPr="004246D5" w:rsidRDefault="00A10C00" w:rsidP="00A10C00">
                  <w:pPr>
                    <w:pStyle w:val="ListParagraph"/>
                    <w:numPr>
                      <w:ilvl w:val="0"/>
                      <w:numId w:val="1"/>
                    </w:numPr>
                    <w:rPr>
                      <w:rFonts w:ascii="Quicksand Book" w:hAnsi="Quicksand Book"/>
                      <w:b/>
                    </w:rPr>
                  </w:pPr>
                  <w:r w:rsidRPr="004246D5">
                    <w:rPr>
                      <w:rFonts w:ascii="Quicksand Book" w:hAnsi="Quicksand Book"/>
                      <w:b/>
                    </w:rPr>
                    <w:t>Hand Crafted Platters &amp; Pre Dinner Snacks</w:t>
                  </w:r>
                </w:p>
                <w:p w:rsidR="00A10C00" w:rsidRPr="004246D5" w:rsidRDefault="00A10C00" w:rsidP="00A10C00">
                  <w:pPr>
                    <w:pStyle w:val="ListParagraph"/>
                    <w:numPr>
                      <w:ilvl w:val="0"/>
                      <w:numId w:val="1"/>
                    </w:numPr>
                    <w:rPr>
                      <w:rFonts w:ascii="Quicksand Book" w:hAnsi="Quicksand Book"/>
                      <w:b/>
                    </w:rPr>
                  </w:pPr>
                  <w:r w:rsidRPr="004246D5">
                    <w:rPr>
                      <w:rFonts w:ascii="Quicksand Book" w:hAnsi="Quicksand Book"/>
                      <w:b/>
                    </w:rPr>
                    <w:t>Gourmet Heat &amp; Eat Hampers</w:t>
                  </w:r>
                </w:p>
                <w:p w:rsidR="00A10C00" w:rsidRPr="004246D5" w:rsidRDefault="00A10C00" w:rsidP="00A10C00">
                  <w:pPr>
                    <w:pStyle w:val="ListParagraph"/>
                    <w:numPr>
                      <w:ilvl w:val="0"/>
                      <w:numId w:val="1"/>
                    </w:numPr>
                    <w:rPr>
                      <w:rFonts w:ascii="Quicksand Book" w:hAnsi="Quicksand Book"/>
                      <w:b/>
                    </w:rPr>
                  </w:pPr>
                  <w:r w:rsidRPr="004246D5">
                    <w:rPr>
                      <w:rFonts w:ascii="Quicksand Book" w:hAnsi="Quicksand Book"/>
                      <w:b/>
                    </w:rPr>
                    <w:t>Fully Catered Dinners &amp; Events</w:t>
                  </w:r>
                </w:p>
                <w:p w:rsidR="00A10C00" w:rsidRPr="00A10C00" w:rsidRDefault="00A10C00" w:rsidP="00A10C00">
                  <w:pPr>
                    <w:rPr>
                      <w:rFonts w:ascii="Century Gothic" w:hAnsi="Century Gothic"/>
                    </w:rPr>
                  </w:pPr>
                </w:p>
                <w:p w:rsidR="00A10C00" w:rsidRPr="00A10C00" w:rsidRDefault="00A10C00">
                  <w:pPr>
                    <w:rPr>
                      <w:rFonts w:ascii="Century Gothic" w:hAnsi="Century Gothic"/>
                    </w:rPr>
                  </w:pPr>
                </w:p>
              </w:txbxContent>
            </v:textbox>
          </v:shape>
        </w:pict>
      </w: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5837CA">
      <w:pPr>
        <w:rPr>
          <w:rFonts w:ascii="Arial" w:hAnsi="Arial" w:cs="Arial"/>
        </w:rPr>
      </w:pPr>
      <w:r>
        <w:rPr>
          <w:rFonts w:ascii="Arial" w:hAnsi="Arial" w:cs="Arial"/>
          <w:noProof/>
        </w:rPr>
        <w:drawing>
          <wp:anchor distT="0" distB="0" distL="114300" distR="114300" simplePos="0" relativeHeight="251723776" behindDoc="1" locked="0" layoutInCell="1" allowOverlap="1">
            <wp:simplePos x="0" y="0"/>
            <wp:positionH relativeFrom="column">
              <wp:posOffset>2228850</wp:posOffset>
            </wp:positionH>
            <wp:positionV relativeFrom="paragraph">
              <wp:posOffset>-3810</wp:posOffset>
            </wp:positionV>
            <wp:extent cx="3420110" cy="2114550"/>
            <wp:effectExtent l="19050" t="0" r="8890" b="0"/>
            <wp:wrapTight wrapText="bothSides">
              <wp:wrapPolygon edited="0">
                <wp:start x="-120" y="0"/>
                <wp:lineTo x="-120" y="21405"/>
                <wp:lineTo x="21656" y="21405"/>
                <wp:lineTo x="21656" y="0"/>
                <wp:lineTo x="-120" y="0"/>
              </wp:wrapPolygon>
            </wp:wrapTight>
            <wp:docPr id="27" name="Picture 20" descr="header.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jpg"/>
                    <pic:cNvPicPr/>
                  </pic:nvPicPr>
                  <pic:blipFill>
                    <a:blip r:embed="rId10" cstate="print"/>
                    <a:stretch>
                      <a:fillRect/>
                    </a:stretch>
                  </pic:blipFill>
                  <pic:spPr>
                    <a:xfrm>
                      <a:off x="0" y="0"/>
                      <a:ext cx="3420110" cy="2114550"/>
                    </a:xfrm>
                    <a:prstGeom prst="rect">
                      <a:avLst/>
                    </a:prstGeom>
                  </pic:spPr>
                </pic:pic>
              </a:graphicData>
            </a:graphic>
          </wp:anchor>
        </w:drawing>
      </w: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10C00" w:rsidRDefault="00A10C00">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r w:rsidRPr="004246D5">
        <w:rPr>
          <w:rFonts w:ascii="Arial" w:hAnsi="Arial" w:cs="Arial"/>
          <w:noProof/>
          <w:lang w:eastAsia="zh-TW"/>
        </w:rPr>
        <w:pict>
          <v:shape id="_x0000_s1101" type="#_x0000_t202" style="position:absolute;left:0;text-align:left;margin-left:37.85pt;margin-top:.95pt;width:535.45pt;height:463.5pt;z-index:251694080;mso-width-relative:margin;mso-height-relative:margin" stroked="f">
            <v:textbox style="mso-next-textbox:#_x0000_s1101">
              <w:txbxContent>
                <w:p w:rsidR="004246D5" w:rsidRPr="00F37E86" w:rsidRDefault="004246D5" w:rsidP="004246D5">
                  <w:pPr>
                    <w:jc w:val="center"/>
                    <w:rPr>
                      <w:rFonts w:ascii="Quicksand Book" w:hAnsi="Quicksand Book"/>
                      <w:b/>
                      <w:sz w:val="44"/>
                    </w:rPr>
                  </w:pPr>
                  <w:r w:rsidRPr="00F37E86">
                    <w:rPr>
                      <w:rFonts w:ascii="Quicksand Book" w:hAnsi="Quicksand Book"/>
                      <w:b/>
                      <w:sz w:val="44"/>
                    </w:rPr>
                    <w:t>Hand Crafted Breakfast Hampers</w:t>
                  </w:r>
                </w:p>
                <w:p w:rsidR="00AE4917" w:rsidRDefault="00AE4917" w:rsidP="00AE4917">
                  <w:pPr>
                    <w:jc w:val="center"/>
                    <w:rPr>
                      <w:rFonts w:ascii="Quicksand Book" w:hAnsi="Quicksand Book"/>
                      <w:sz w:val="24"/>
                    </w:rPr>
                  </w:pPr>
                  <w:r>
                    <w:rPr>
                      <w:rFonts w:ascii="Quicksand Book" w:hAnsi="Quicksand Book"/>
                      <w:sz w:val="24"/>
                    </w:rPr>
                    <w:t>Before you arrive let us fill the cupboards with all the things you will need to sustain you on your Flinders adventures!</w:t>
                  </w:r>
                </w:p>
                <w:p w:rsidR="004246D5" w:rsidRDefault="004246D5" w:rsidP="004246D5">
                  <w:pPr>
                    <w:jc w:val="center"/>
                    <w:rPr>
                      <w:rFonts w:ascii="Quicksand Book" w:hAnsi="Quicksand Book"/>
                      <w:sz w:val="24"/>
                    </w:rPr>
                  </w:pPr>
                </w:p>
                <w:p w:rsidR="00AE4917" w:rsidRDefault="00AE4917" w:rsidP="004246D5">
                  <w:pPr>
                    <w:jc w:val="center"/>
                    <w:rPr>
                      <w:rFonts w:ascii="Quicksand Book" w:hAnsi="Quicksand Book"/>
                      <w:sz w:val="24"/>
                    </w:rPr>
                  </w:pPr>
                </w:p>
                <w:p w:rsidR="004246D5" w:rsidRPr="00F37E86" w:rsidRDefault="004246D5" w:rsidP="004246D5">
                  <w:pPr>
                    <w:jc w:val="center"/>
                    <w:rPr>
                      <w:rFonts w:ascii="Quicksand Book" w:hAnsi="Quicksand Book"/>
                      <w:b/>
                      <w:sz w:val="32"/>
                    </w:rPr>
                  </w:pPr>
                  <w:r w:rsidRPr="00F37E86">
                    <w:rPr>
                      <w:rFonts w:ascii="Quicksand Book" w:hAnsi="Quicksand Book"/>
                      <w:b/>
                      <w:sz w:val="32"/>
                    </w:rPr>
                    <w:t xml:space="preserve">Continental Breakfast </w:t>
                  </w:r>
                </w:p>
                <w:p w:rsidR="000E7005" w:rsidRDefault="000E7005" w:rsidP="000E7005">
                  <w:pPr>
                    <w:pStyle w:val="ListParagraph"/>
                    <w:numPr>
                      <w:ilvl w:val="0"/>
                      <w:numId w:val="2"/>
                    </w:numPr>
                    <w:jc w:val="center"/>
                    <w:rPr>
                      <w:rFonts w:ascii="Quicksand Book" w:hAnsi="Quicksand Book"/>
                      <w:sz w:val="24"/>
                    </w:rPr>
                  </w:pPr>
                  <w:r>
                    <w:rPr>
                      <w:rFonts w:ascii="Quicksand Book" w:hAnsi="Quicksand Book"/>
                      <w:sz w:val="24"/>
                    </w:rPr>
                    <w:t>Hand blended toasted muesli with native fruits and spices</w:t>
                  </w:r>
                </w:p>
                <w:p w:rsidR="000E7005" w:rsidRDefault="00F37E86" w:rsidP="000E7005">
                  <w:pPr>
                    <w:pStyle w:val="ListParagraph"/>
                    <w:numPr>
                      <w:ilvl w:val="0"/>
                      <w:numId w:val="2"/>
                    </w:numPr>
                    <w:jc w:val="center"/>
                    <w:rPr>
                      <w:rFonts w:ascii="Quicksand Book" w:hAnsi="Quicksand Book"/>
                      <w:sz w:val="24"/>
                    </w:rPr>
                  </w:pPr>
                  <w:r>
                    <w:rPr>
                      <w:rFonts w:ascii="Quicksand Book" w:hAnsi="Quicksand Book"/>
                      <w:sz w:val="24"/>
                    </w:rPr>
                    <w:t>Popular brand cereals</w:t>
                  </w:r>
                </w:p>
                <w:p w:rsidR="00F37E86" w:rsidRDefault="00F37E86" w:rsidP="000E7005">
                  <w:pPr>
                    <w:pStyle w:val="ListParagraph"/>
                    <w:numPr>
                      <w:ilvl w:val="0"/>
                      <w:numId w:val="2"/>
                    </w:numPr>
                    <w:jc w:val="center"/>
                    <w:rPr>
                      <w:rFonts w:ascii="Quicksand Book" w:hAnsi="Quicksand Book"/>
                      <w:sz w:val="24"/>
                    </w:rPr>
                  </w:pPr>
                  <w:r>
                    <w:rPr>
                      <w:rFonts w:ascii="Quicksand Book" w:hAnsi="Quicksand Book"/>
                      <w:sz w:val="24"/>
                    </w:rPr>
                    <w:t>Home stewed jams &amp; marmalades</w:t>
                  </w:r>
                </w:p>
                <w:p w:rsidR="00F37E86" w:rsidRDefault="00F37E86" w:rsidP="000E7005">
                  <w:pPr>
                    <w:pStyle w:val="ListParagraph"/>
                    <w:numPr>
                      <w:ilvl w:val="0"/>
                      <w:numId w:val="2"/>
                    </w:numPr>
                    <w:jc w:val="center"/>
                    <w:rPr>
                      <w:rFonts w:ascii="Quicksand Book" w:hAnsi="Quicksand Book"/>
                      <w:sz w:val="24"/>
                    </w:rPr>
                  </w:pPr>
                  <w:r>
                    <w:rPr>
                      <w:rFonts w:ascii="Quicksand Book" w:hAnsi="Quicksand Book"/>
                      <w:sz w:val="24"/>
                    </w:rPr>
                    <w:t>Fresh Breads</w:t>
                  </w:r>
                </w:p>
                <w:p w:rsidR="00F37E86" w:rsidRDefault="00F37E86" w:rsidP="000E7005">
                  <w:pPr>
                    <w:pStyle w:val="ListParagraph"/>
                    <w:numPr>
                      <w:ilvl w:val="0"/>
                      <w:numId w:val="2"/>
                    </w:numPr>
                    <w:jc w:val="center"/>
                    <w:rPr>
                      <w:rFonts w:ascii="Quicksand Book" w:hAnsi="Quicksand Book"/>
                      <w:sz w:val="24"/>
                    </w:rPr>
                  </w:pPr>
                  <w:r>
                    <w:rPr>
                      <w:rFonts w:ascii="Quicksand Book" w:hAnsi="Quicksand Book"/>
                      <w:sz w:val="24"/>
                    </w:rPr>
                    <w:t>Fresh fruit (home grown when available)</w:t>
                  </w:r>
                </w:p>
                <w:p w:rsidR="00F37E86" w:rsidRDefault="00F37E86" w:rsidP="000E7005">
                  <w:pPr>
                    <w:pStyle w:val="ListParagraph"/>
                    <w:numPr>
                      <w:ilvl w:val="0"/>
                      <w:numId w:val="2"/>
                    </w:numPr>
                    <w:jc w:val="center"/>
                    <w:rPr>
                      <w:rFonts w:ascii="Quicksand Book" w:hAnsi="Quicksand Book"/>
                      <w:sz w:val="24"/>
                    </w:rPr>
                  </w:pPr>
                  <w:r>
                    <w:rPr>
                      <w:rFonts w:ascii="Quicksand Book" w:hAnsi="Quicksand Book"/>
                      <w:sz w:val="24"/>
                    </w:rPr>
                    <w:t>Milk , juice, tea &amp; coffee</w:t>
                  </w:r>
                </w:p>
                <w:p w:rsidR="00F37E86" w:rsidRDefault="00F37E86" w:rsidP="00F37E86">
                  <w:pPr>
                    <w:jc w:val="center"/>
                    <w:rPr>
                      <w:rFonts w:ascii="Quicksand Book" w:hAnsi="Quicksand Book"/>
                      <w:sz w:val="24"/>
                    </w:rPr>
                  </w:pPr>
                </w:p>
                <w:p w:rsidR="00F37E86" w:rsidRPr="00F37E86" w:rsidRDefault="00F37E86" w:rsidP="00F37E86">
                  <w:pPr>
                    <w:jc w:val="center"/>
                    <w:rPr>
                      <w:rFonts w:ascii="Quicksand Book" w:hAnsi="Quicksand Book"/>
                      <w:b/>
                      <w:sz w:val="32"/>
                    </w:rPr>
                  </w:pPr>
                  <w:r w:rsidRPr="00F37E86">
                    <w:rPr>
                      <w:rFonts w:ascii="Quicksand Book" w:hAnsi="Quicksand Book"/>
                      <w:b/>
                      <w:sz w:val="32"/>
                    </w:rPr>
                    <w:t>Cooked Breakfast</w:t>
                  </w:r>
                </w:p>
                <w:p w:rsidR="00F37E86" w:rsidRDefault="00F37E86" w:rsidP="00F37E86">
                  <w:pPr>
                    <w:pStyle w:val="ListParagraph"/>
                    <w:numPr>
                      <w:ilvl w:val="0"/>
                      <w:numId w:val="3"/>
                    </w:numPr>
                    <w:jc w:val="center"/>
                    <w:rPr>
                      <w:rFonts w:ascii="Quicksand Book" w:hAnsi="Quicksand Book"/>
                      <w:sz w:val="24"/>
                    </w:rPr>
                  </w:pPr>
                  <w:r>
                    <w:rPr>
                      <w:rFonts w:ascii="Quicksand Book" w:hAnsi="Quicksand Book"/>
                      <w:sz w:val="24"/>
                    </w:rPr>
                    <w:t>Free range eggs</w:t>
                  </w:r>
                </w:p>
                <w:p w:rsidR="00F37E86" w:rsidRDefault="00F37E86" w:rsidP="00F37E86">
                  <w:pPr>
                    <w:pStyle w:val="ListParagraph"/>
                    <w:numPr>
                      <w:ilvl w:val="0"/>
                      <w:numId w:val="3"/>
                    </w:numPr>
                    <w:jc w:val="center"/>
                    <w:rPr>
                      <w:rFonts w:ascii="Quicksand Book" w:hAnsi="Quicksand Book"/>
                      <w:sz w:val="24"/>
                    </w:rPr>
                  </w:pPr>
                  <w:r>
                    <w:rPr>
                      <w:rFonts w:ascii="Quicksand Book" w:hAnsi="Quicksand Book"/>
                      <w:sz w:val="24"/>
                    </w:rPr>
                    <w:t>Smoked Mid North bacon &amp; sausage</w:t>
                  </w:r>
                </w:p>
                <w:p w:rsidR="00F37E86" w:rsidRDefault="00F37E86" w:rsidP="00F37E86">
                  <w:pPr>
                    <w:pStyle w:val="ListParagraph"/>
                    <w:numPr>
                      <w:ilvl w:val="0"/>
                      <w:numId w:val="3"/>
                    </w:numPr>
                    <w:jc w:val="center"/>
                    <w:rPr>
                      <w:rFonts w:ascii="Quicksand Book" w:hAnsi="Quicksand Book"/>
                      <w:sz w:val="24"/>
                    </w:rPr>
                  </w:pPr>
                  <w:r>
                    <w:rPr>
                      <w:rFonts w:ascii="Quicksand Book" w:hAnsi="Quicksand Book"/>
                      <w:sz w:val="24"/>
                    </w:rPr>
                    <w:t>Tomatoes &amp; Mushrooms</w:t>
                  </w:r>
                </w:p>
                <w:p w:rsidR="00F37E86" w:rsidRDefault="00F37E86" w:rsidP="00F37E86">
                  <w:pPr>
                    <w:pStyle w:val="ListParagraph"/>
                    <w:numPr>
                      <w:ilvl w:val="0"/>
                      <w:numId w:val="3"/>
                    </w:numPr>
                    <w:jc w:val="center"/>
                    <w:rPr>
                      <w:rFonts w:ascii="Quicksand Book" w:hAnsi="Quicksand Book"/>
                      <w:sz w:val="24"/>
                    </w:rPr>
                  </w:pPr>
                  <w:r>
                    <w:rPr>
                      <w:rFonts w:ascii="Quicksand Book" w:hAnsi="Quicksand Book"/>
                      <w:sz w:val="24"/>
                    </w:rPr>
                    <w:t>Bread &amp; Muffins</w:t>
                  </w:r>
                </w:p>
                <w:p w:rsidR="00F37E86" w:rsidRDefault="00F37E86" w:rsidP="00F37E86">
                  <w:pPr>
                    <w:pStyle w:val="ListParagraph"/>
                    <w:numPr>
                      <w:ilvl w:val="0"/>
                      <w:numId w:val="3"/>
                    </w:numPr>
                    <w:jc w:val="center"/>
                    <w:rPr>
                      <w:rFonts w:ascii="Quicksand Book" w:hAnsi="Quicksand Book"/>
                      <w:sz w:val="24"/>
                    </w:rPr>
                  </w:pPr>
                  <w:r>
                    <w:rPr>
                      <w:rFonts w:ascii="Quicksand Book" w:hAnsi="Quicksand Book"/>
                      <w:sz w:val="24"/>
                    </w:rPr>
                    <w:t>Home brewed sauces &amp; relish</w:t>
                  </w:r>
                </w:p>
                <w:p w:rsidR="00AE4917" w:rsidRDefault="00AE4917" w:rsidP="00F37E86">
                  <w:pPr>
                    <w:pStyle w:val="ListParagraph"/>
                    <w:numPr>
                      <w:ilvl w:val="0"/>
                      <w:numId w:val="3"/>
                    </w:numPr>
                    <w:jc w:val="center"/>
                    <w:rPr>
                      <w:rFonts w:ascii="Quicksand Book" w:hAnsi="Quicksand Book"/>
                      <w:sz w:val="24"/>
                    </w:rPr>
                  </w:pPr>
                  <w:r>
                    <w:rPr>
                      <w:rFonts w:ascii="Quicksand Book" w:hAnsi="Quicksand Book"/>
                      <w:sz w:val="24"/>
                    </w:rPr>
                    <w:t>Milk, juice, tea &amp; coffee</w:t>
                  </w:r>
                </w:p>
                <w:p w:rsidR="00AE4917" w:rsidRDefault="00AE4917" w:rsidP="00AE4917">
                  <w:pPr>
                    <w:jc w:val="center"/>
                    <w:rPr>
                      <w:rFonts w:ascii="Quicksand Book" w:hAnsi="Quicksand Book"/>
                      <w:sz w:val="24"/>
                    </w:rPr>
                  </w:pPr>
                </w:p>
                <w:p w:rsidR="00AE4917" w:rsidRDefault="00AE4917" w:rsidP="00AE4917">
                  <w:pPr>
                    <w:jc w:val="center"/>
                    <w:rPr>
                      <w:rFonts w:ascii="Quicksand Book" w:hAnsi="Quicksand Book"/>
                      <w:sz w:val="24"/>
                    </w:rPr>
                  </w:pPr>
                </w:p>
                <w:p w:rsidR="00AE4917" w:rsidRDefault="00AE4917" w:rsidP="00AE4917">
                  <w:pPr>
                    <w:jc w:val="center"/>
                    <w:rPr>
                      <w:rFonts w:ascii="Quicksand Book" w:hAnsi="Quicksand Book"/>
                      <w:sz w:val="24"/>
                    </w:rPr>
                  </w:pPr>
                </w:p>
                <w:p w:rsidR="00AE4917" w:rsidRDefault="00AE4917" w:rsidP="00AE4917">
                  <w:pPr>
                    <w:jc w:val="center"/>
                    <w:rPr>
                      <w:rFonts w:ascii="Quicksand Book" w:hAnsi="Quicksand Book"/>
                      <w:sz w:val="24"/>
                    </w:rPr>
                  </w:pPr>
                </w:p>
                <w:p w:rsidR="00AE4917" w:rsidRDefault="00AE4917" w:rsidP="00AE4917">
                  <w:pPr>
                    <w:jc w:val="center"/>
                    <w:rPr>
                      <w:rFonts w:ascii="Quicksand Book" w:hAnsi="Quicksand Book"/>
                      <w:sz w:val="24"/>
                    </w:rPr>
                  </w:pPr>
                </w:p>
                <w:p w:rsidR="00AE4917" w:rsidRDefault="00AE4917" w:rsidP="00AE4917">
                  <w:pPr>
                    <w:jc w:val="center"/>
                    <w:rPr>
                      <w:rFonts w:ascii="Quicksand Book" w:hAnsi="Quicksand Book"/>
                      <w:sz w:val="24"/>
                    </w:rPr>
                  </w:pPr>
                </w:p>
                <w:p w:rsidR="00AE4917" w:rsidRDefault="00AE4917" w:rsidP="00AE4917">
                  <w:pPr>
                    <w:jc w:val="center"/>
                    <w:rPr>
                      <w:rFonts w:ascii="Quicksand Book" w:hAnsi="Quicksand Book"/>
                      <w:sz w:val="24"/>
                    </w:rPr>
                  </w:pPr>
                </w:p>
                <w:p w:rsidR="00AE4917" w:rsidRDefault="00AE4917" w:rsidP="00AE4917">
                  <w:pPr>
                    <w:jc w:val="center"/>
                    <w:rPr>
                      <w:rFonts w:ascii="Quicksand Book" w:hAnsi="Quicksand Book"/>
                      <w:sz w:val="24"/>
                    </w:rPr>
                  </w:pPr>
                </w:p>
                <w:p w:rsidR="00AE4917" w:rsidRDefault="00AE4917" w:rsidP="00AE4917">
                  <w:pPr>
                    <w:jc w:val="center"/>
                    <w:rPr>
                      <w:rFonts w:ascii="Quicksand Book" w:hAnsi="Quicksand Book"/>
                      <w:sz w:val="24"/>
                    </w:rPr>
                  </w:pPr>
                </w:p>
                <w:p w:rsidR="00AE4917" w:rsidRDefault="00AE4917" w:rsidP="00AE4917">
                  <w:pPr>
                    <w:jc w:val="center"/>
                    <w:rPr>
                      <w:rFonts w:ascii="Quicksand Book" w:hAnsi="Quicksand Book"/>
                      <w:sz w:val="24"/>
                    </w:rPr>
                  </w:pPr>
                </w:p>
                <w:p w:rsidR="00AE4917" w:rsidRDefault="00AE4917" w:rsidP="00AE4917">
                  <w:pPr>
                    <w:jc w:val="center"/>
                    <w:rPr>
                      <w:rFonts w:ascii="Quicksand Book" w:hAnsi="Quicksand Book"/>
                      <w:sz w:val="24"/>
                    </w:rPr>
                  </w:pPr>
                </w:p>
                <w:p w:rsidR="00AE4917" w:rsidRDefault="00AE4917" w:rsidP="00AE4917">
                  <w:pPr>
                    <w:jc w:val="center"/>
                    <w:rPr>
                      <w:rFonts w:ascii="Quicksand Book" w:hAnsi="Quicksand Book"/>
                      <w:sz w:val="24"/>
                    </w:rPr>
                  </w:pPr>
                </w:p>
                <w:p w:rsidR="00AE4917" w:rsidRPr="00AE4917" w:rsidRDefault="00AE4917" w:rsidP="00AE4917">
                  <w:pPr>
                    <w:jc w:val="center"/>
                    <w:rPr>
                      <w:rFonts w:ascii="Quicksand Book" w:hAnsi="Quicksand Book"/>
                      <w:sz w:val="24"/>
                    </w:rPr>
                  </w:pPr>
                </w:p>
                <w:p w:rsidR="000E7005" w:rsidRPr="004246D5" w:rsidRDefault="000E7005" w:rsidP="004246D5">
                  <w:pPr>
                    <w:jc w:val="center"/>
                    <w:rPr>
                      <w:rFonts w:ascii="Quicksand Book" w:hAnsi="Quicksand Book"/>
                      <w:sz w:val="24"/>
                    </w:rPr>
                  </w:pPr>
                </w:p>
              </w:txbxContent>
            </v:textbox>
          </v:shape>
        </w:pict>
      </w: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5837CA">
      <w:pPr>
        <w:rPr>
          <w:rFonts w:ascii="Arial" w:hAnsi="Arial" w:cs="Arial"/>
        </w:rPr>
      </w:pPr>
      <w:r>
        <w:rPr>
          <w:rFonts w:ascii="Arial" w:hAnsi="Arial" w:cs="Arial"/>
          <w:noProof/>
        </w:rPr>
        <w:drawing>
          <wp:anchor distT="0" distB="0" distL="114300" distR="114300" simplePos="0" relativeHeight="251724800" behindDoc="1" locked="0" layoutInCell="1" allowOverlap="1">
            <wp:simplePos x="0" y="0"/>
            <wp:positionH relativeFrom="column">
              <wp:posOffset>2362200</wp:posOffset>
            </wp:positionH>
            <wp:positionV relativeFrom="paragraph">
              <wp:posOffset>163195</wp:posOffset>
            </wp:positionV>
            <wp:extent cx="3420110" cy="2114550"/>
            <wp:effectExtent l="19050" t="0" r="8890" b="0"/>
            <wp:wrapTight wrapText="bothSides">
              <wp:wrapPolygon edited="0">
                <wp:start x="-120" y="0"/>
                <wp:lineTo x="-120" y="21405"/>
                <wp:lineTo x="21656" y="21405"/>
                <wp:lineTo x="21656" y="0"/>
                <wp:lineTo x="-120" y="0"/>
              </wp:wrapPolygon>
            </wp:wrapTight>
            <wp:docPr id="24" name="Picture 23" descr="header.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jpg"/>
                    <pic:cNvPicPr/>
                  </pic:nvPicPr>
                  <pic:blipFill>
                    <a:blip r:embed="rId10" cstate="print"/>
                    <a:stretch>
                      <a:fillRect/>
                    </a:stretch>
                  </pic:blipFill>
                  <pic:spPr>
                    <a:xfrm>
                      <a:off x="0" y="0"/>
                      <a:ext cx="3420110" cy="2114550"/>
                    </a:xfrm>
                    <a:prstGeom prst="rect">
                      <a:avLst/>
                    </a:prstGeom>
                  </pic:spPr>
                </pic:pic>
              </a:graphicData>
            </a:graphic>
          </wp:anchor>
        </w:drawing>
      </w: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5837CA">
      <w:pPr>
        <w:rPr>
          <w:rFonts w:ascii="Arial" w:hAnsi="Arial" w:cs="Arial"/>
        </w:rPr>
      </w:pPr>
      <w:r w:rsidRPr="00AE4917">
        <w:rPr>
          <w:rFonts w:ascii="Arial" w:hAnsi="Arial" w:cs="Arial"/>
          <w:noProof/>
          <w:lang w:eastAsia="zh-TW"/>
        </w:rPr>
        <w:pict>
          <v:shape id="_x0000_s1103" type="#_x0000_t202" style="position:absolute;left:0;text-align:left;margin-left:55.5pt;margin-top:24.75pt;width:501pt;height:502.65pt;z-index:251700224;mso-width-relative:margin;mso-height-relative:margin" stroked="f">
            <v:textbox>
              <w:txbxContent>
                <w:p w:rsidR="00AE4917" w:rsidRPr="00FA4955" w:rsidRDefault="00AE4917" w:rsidP="00AE4917">
                  <w:pPr>
                    <w:jc w:val="center"/>
                    <w:rPr>
                      <w:rFonts w:ascii="Quicksand Book" w:hAnsi="Quicksand Book"/>
                      <w:b/>
                      <w:sz w:val="44"/>
                    </w:rPr>
                  </w:pPr>
                  <w:r w:rsidRPr="00FA4955">
                    <w:rPr>
                      <w:rFonts w:ascii="Quicksand Book" w:hAnsi="Quicksand Book"/>
                      <w:b/>
                      <w:sz w:val="44"/>
                    </w:rPr>
                    <w:t>Gourmet Picnic Hampers</w:t>
                  </w:r>
                </w:p>
                <w:p w:rsidR="00FA4955" w:rsidRPr="00AE4917" w:rsidRDefault="00FA4955" w:rsidP="00AE4917">
                  <w:pPr>
                    <w:jc w:val="center"/>
                    <w:rPr>
                      <w:rFonts w:ascii="Quicksand Book" w:hAnsi="Quicksand Book"/>
                      <w:sz w:val="44"/>
                    </w:rPr>
                  </w:pPr>
                </w:p>
                <w:p w:rsidR="00AE4917" w:rsidRPr="00FA4955" w:rsidRDefault="00AE4917">
                  <w:pPr>
                    <w:rPr>
                      <w:rFonts w:ascii="Quicksand Book" w:hAnsi="Quicksand Book"/>
                      <w:sz w:val="24"/>
                    </w:rPr>
                  </w:pPr>
                  <w:r w:rsidRPr="00FA4955">
                    <w:rPr>
                      <w:rFonts w:ascii="Quicksand Book" w:hAnsi="Quicksand Book"/>
                      <w:sz w:val="24"/>
                    </w:rPr>
                    <w:t xml:space="preserve">Whether </w:t>
                  </w:r>
                  <w:r w:rsidR="00FA4955" w:rsidRPr="00FA4955">
                    <w:rPr>
                      <w:rFonts w:ascii="Quicksand Book" w:hAnsi="Quicksand Book"/>
                      <w:sz w:val="24"/>
                    </w:rPr>
                    <w:t>you’re</w:t>
                  </w:r>
                  <w:r w:rsidR="00FA4955">
                    <w:rPr>
                      <w:rFonts w:ascii="Quicksand Book" w:hAnsi="Quicksand Book"/>
                      <w:sz w:val="24"/>
                    </w:rPr>
                    <w:t xml:space="preserve"> out  walking, </w:t>
                  </w:r>
                  <w:r w:rsidRPr="00FA4955">
                    <w:rPr>
                      <w:rFonts w:ascii="Quicksand Book" w:hAnsi="Quicksand Book"/>
                      <w:sz w:val="24"/>
                    </w:rPr>
                    <w:t xml:space="preserve">riding the trails </w:t>
                  </w:r>
                  <w:r w:rsidR="00FA4955">
                    <w:rPr>
                      <w:rFonts w:ascii="Quicksand Book" w:hAnsi="Quicksand Book"/>
                      <w:sz w:val="24"/>
                    </w:rPr>
                    <w:t>or out</w:t>
                  </w:r>
                  <w:r w:rsidRPr="00FA4955">
                    <w:rPr>
                      <w:rFonts w:ascii="Quicksand Book" w:hAnsi="Quicksand Book"/>
                      <w:sz w:val="24"/>
                    </w:rPr>
                    <w:t xml:space="preserve"> touring the area by vehicle, we can pack you a lunch you won’t soon forget!</w:t>
                  </w:r>
                </w:p>
                <w:p w:rsidR="00AE4917" w:rsidRPr="00FA4955" w:rsidRDefault="00AE4917">
                  <w:pPr>
                    <w:rPr>
                      <w:rFonts w:ascii="Quicksand Book" w:hAnsi="Quicksand Book"/>
                      <w:sz w:val="24"/>
                    </w:rPr>
                  </w:pPr>
                  <w:r w:rsidRPr="00FA4955">
                    <w:rPr>
                      <w:rFonts w:ascii="Quicksand Book" w:hAnsi="Quicksand Book"/>
                      <w:sz w:val="24"/>
                    </w:rPr>
                    <w:t>Hampers include, but are not limited to:</w:t>
                  </w:r>
                </w:p>
                <w:p w:rsidR="00AE4917" w:rsidRPr="00FA4955" w:rsidRDefault="00AE4917" w:rsidP="00AE4917">
                  <w:pPr>
                    <w:pStyle w:val="ListParagraph"/>
                    <w:numPr>
                      <w:ilvl w:val="0"/>
                      <w:numId w:val="4"/>
                    </w:numPr>
                    <w:rPr>
                      <w:rFonts w:ascii="Quicksand Book" w:hAnsi="Quicksand Book"/>
                      <w:sz w:val="24"/>
                    </w:rPr>
                  </w:pPr>
                  <w:r w:rsidRPr="00FA4955">
                    <w:rPr>
                      <w:rFonts w:ascii="Quicksand Book" w:hAnsi="Quicksand Book"/>
                      <w:sz w:val="24"/>
                    </w:rPr>
                    <w:t>Fresh made salads</w:t>
                  </w:r>
                </w:p>
                <w:p w:rsidR="00AE4917" w:rsidRPr="00FA4955" w:rsidRDefault="00AE4917" w:rsidP="00AE4917">
                  <w:pPr>
                    <w:pStyle w:val="ListParagraph"/>
                    <w:numPr>
                      <w:ilvl w:val="0"/>
                      <w:numId w:val="4"/>
                    </w:numPr>
                    <w:rPr>
                      <w:rFonts w:ascii="Quicksand Book" w:hAnsi="Quicksand Book"/>
                      <w:sz w:val="24"/>
                    </w:rPr>
                  </w:pPr>
                  <w:r w:rsidRPr="00FA4955">
                    <w:rPr>
                      <w:rFonts w:ascii="Quicksand Book" w:hAnsi="Quicksand Book"/>
                      <w:sz w:val="24"/>
                    </w:rPr>
                    <w:t>Home baked pies</w:t>
                  </w:r>
                </w:p>
                <w:p w:rsidR="00AE4917" w:rsidRPr="00FA4955" w:rsidRDefault="00AE4917" w:rsidP="00AE4917">
                  <w:pPr>
                    <w:pStyle w:val="ListParagraph"/>
                    <w:numPr>
                      <w:ilvl w:val="0"/>
                      <w:numId w:val="4"/>
                    </w:numPr>
                    <w:rPr>
                      <w:rFonts w:ascii="Quicksand Book" w:hAnsi="Quicksand Book"/>
                      <w:sz w:val="24"/>
                    </w:rPr>
                  </w:pPr>
                  <w:r w:rsidRPr="00FA4955">
                    <w:rPr>
                      <w:rFonts w:ascii="Quicksand Book" w:hAnsi="Quicksand Book"/>
                      <w:sz w:val="24"/>
                    </w:rPr>
                    <w:t>Cold &amp; cured meats</w:t>
                  </w:r>
                </w:p>
                <w:p w:rsidR="00AE4917" w:rsidRPr="00FA4955" w:rsidRDefault="00AE4917" w:rsidP="00AE4917">
                  <w:pPr>
                    <w:pStyle w:val="ListParagraph"/>
                    <w:numPr>
                      <w:ilvl w:val="0"/>
                      <w:numId w:val="4"/>
                    </w:numPr>
                    <w:rPr>
                      <w:rFonts w:ascii="Quicksand Book" w:hAnsi="Quicksand Book"/>
                      <w:sz w:val="24"/>
                    </w:rPr>
                  </w:pPr>
                  <w:r w:rsidRPr="00FA4955">
                    <w:rPr>
                      <w:rFonts w:ascii="Quicksand Book" w:hAnsi="Quicksand Book"/>
                      <w:sz w:val="24"/>
                    </w:rPr>
                    <w:t>Assorted cheeses</w:t>
                  </w:r>
                </w:p>
                <w:p w:rsidR="00AE4917" w:rsidRPr="00FA4955" w:rsidRDefault="00AE4917" w:rsidP="00AE4917">
                  <w:pPr>
                    <w:pStyle w:val="ListParagraph"/>
                    <w:numPr>
                      <w:ilvl w:val="0"/>
                      <w:numId w:val="4"/>
                    </w:numPr>
                    <w:rPr>
                      <w:rFonts w:ascii="Quicksand Book" w:hAnsi="Quicksand Book"/>
                      <w:sz w:val="24"/>
                    </w:rPr>
                  </w:pPr>
                  <w:r w:rsidRPr="00FA4955">
                    <w:rPr>
                      <w:rFonts w:ascii="Quicksand Book" w:hAnsi="Quicksand Book"/>
                      <w:sz w:val="24"/>
                    </w:rPr>
                    <w:t>Sandwiches &amp; Rolls</w:t>
                  </w:r>
                </w:p>
                <w:p w:rsidR="00AE4917" w:rsidRPr="00FA4955" w:rsidRDefault="00AE4917" w:rsidP="00AE4917">
                  <w:pPr>
                    <w:pStyle w:val="ListParagraph"/>
                    <w:numPr>
                      <w:ilvl w:val="0"/>
                      <w:numId w:val="4"/>
                    </w:numPr>
                    <w:rPr>
                      <w:rFonts w:ascii="Quicksand Book" w:hAnsi="Quicksand Book"/>
                      <w:sz w:val="24"/>
                    </w:rPr>
                  </w:pPr>
                  <w:r w:rsidRPr="00FA4955">
                    <w:rPr>
                      <w:rFonts w:ascii="Quicksand Book" w:hAnsi="Quicksand Book"/>
                      <w:sz w:val="24"/>
                    </w:rPr>
                    <w:t>Fresh fruits</w:t>
                  </w:r>
                </w:p>
                <w:p w:rsidR="00AE4917" w:rsidRPr="00FA4955" w:rsidRDefault="00AE4917" w:rsidP="00AE4917">
                  <w:pPr>
                    <w:pStyle w:val="ListParagraph"/>
                    <w:numPr>
                      <w:ilvl w:val="0"/>
                      <w:numId w:val="4"/>
                    </w:numPr>
                    <w:rPr>
                      <w:rFonts w:ascii="Quicksand Book" w:hAnsi="Quicksand Book"/>
                      <w:sz w:val="24"/>
                    </w:rPr>
                  </w:pPr>
                  <w:r w:rsidRPr="00FA4955">
                    <w:rPr>
                      <w:rFonts w:ascii="Quicksand Book" w:hAnsi="Quicksand Book"/>
                      <w:sz w:val="24"/>
                    </w:rPr>
                    <w:t>Home baked cakes &amp; slices</w:t>
                  </w:r>
                </w:p>
                <w:p w:rsidR="00AE4917" w:rsidRPr="00FA4955" w:rsidRDefault="00AE4917" w:rsidP="00AE4917">
                  <w:pPr>
                    <w:pStyle w:val="ListParagraph"/>
                    <w:numPr>
                      <w:ilvl w:val="0"/>
                      <w:numId w:val="4"/>
                    </w:numPr>
                    <w:rPr>
                      <w:rFonts w:ascii="Quicksand Book" w:hAnsi="Quicksand Book"/>
                      <w:sz w:val="24"/>
                    </w:rPr>
                  </w:pPr>
                  <w:r w:rsidRPr="00FA4955">
                    <w:rPr>
                      <w:rFonts w:ascii="Quicksand Book" w:hAnsi="Quicksand Book"/>
                      <w:sz w:val="24"/>
                    </w:rPr>
                    <w:t>BBQ Packs</w:t>
                  </w:r>
                </w:p>
                <w:p w:rsidR="00AE4917" w:rsidRPr="00FA4955" w:rsidRDefault="00AE4917" w:rsidP="00AE4917">
                  <w:pPr>
                    <w:pStyle w:val="ListParagraph"/>
                    <w:rPr>
                      <w:rFonts w:ascii="Quicksand Book" w:hAnsi="Quicksand Book"/>
                      <w:sz w:val="24"/>
                    </w:rPr>
                  </w:pPr>
                </w:p>
                <w:p w:rsidR="00AE4917" w:rsidRPr="00FA4955" w:rsidRDefault="00AE4917" w:rsidP="00AE4917">
                  <w:pPr>
                    <w:pStyle w:val="ListParagraph"/>
                    <w:rPr>
                      <w:rFonts w:ascii="Quicksand Book" w:hAnsi="Quicksand Book"/>
                      <w:sz w:val="24"/>
                    </w:rPr>
                  </w:pPr>
                  <w:r w:rsidRPr="00FA4955">
                    <w:rPr>
                      <w:rFonts w:ascii="Quicksand Book" w:hAnsi="Quicksand Book"/>
                      <w:sz w:val="24"/>
                    </w:rPr>
                    <w:t>Depending on</w:t>
                  </w:r>
                  <w:r w:rsidR="00FA4955">
                    <w:rPr>
                      <w:rFonts w:ascii="Quicksand Book" w:hAnsi="Quicksand Book"/>
                      <w:sz w:val="24"/>
                    </w:rPr>
                    <w:t xml:space="preserve"> where you  plan to be</w:t>
                  </w:r>
                  <w:r w:rsidRPr="00FA4955">
                    <w:rPr>
                      <w:rFonts w:ascii="Quicksand Book" w:hAnsi="Quicksand Book"/>
                      <w:sz w:val="24"/>
                    </w:rPr>
                    <w:t>, your hamper may be packed in a basket, backpack, esky or maybe in one of our souvenir cooler bags.</w:t>
                  </w:r>
                  <w:r w:rsidR="00FA4955">
                    <w:rPr>
                      <w:rFonts w:ascii="Quicksand Book" w:hAnsi="Quicksand Book"/>
                      <w:sz w:val="24"/>
                    </w:rPr>
                    <w:t xml:space="preserve"> We can even throw in a Barbie plate if you need one!</w:t>
                  </w:r>
                </w:p>
              </w:txbxContent>
            </v:textbox>
          </v:shape>
        </w:pict>
      </w: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5837CA">
      <w:pPr>
        <w:rPr>
          <w:rFonts w:ascii="Arial" w:hAnsi="Arial" w:cs="Arial"/>
        </w:rPr>
      </w:pPr>
      <w:r>
        <w:rPr>
          <w:rFonts w:ascii="Arial" w:hAnsi="Arial" w:cs="Arial"/>
          <w:noProof/>
        </w:rPr>
        <w:drawing>
          <wp:anchor distT="0" distB="0" distL="114300" distR="114300" simplePos="0" relativeHeight="251725824" behindDoc="1" locked="0" layoutInCell="1" allowOverlap="1">
            <wp:simplePos x="0" y="0"/>
            <wp:positionH relativeFrom="column">
              <wp:posOffset>2457450</wp:posOffset>
            </wp:positionH>
            <wp:positionV relativeFrom="paragraph">
              <wp:posOffset>163195</wp:posOffset>
            </wp:positionV>
            <wp:extent cx="3420110" cy="2114550"/>
            <wp:effectExtent l="19050" t="0" r="8890" b="0"/>
            <wp:wrapTight wrapText="bothSides">
              <wp:wrapPolygon edited="0">
                <wp:start x="-120" y="0"/>
                <wp:lineTo x="-120" y="21405"/>
                <wp:lineTo x="21656" y="21405"/>
                <wp:lineTo x="21656" y="0"/>
                <wp:lineTo x="-120" y="0"/>
              </wp:wrapPolygon>
            </wp:wrapTight>
            <wp:docPr id="26" name="Picture 25" descr="header.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jpg"/>
                    <pic:cNvPicPr/>
                  </pic:nvPicPr>
                  <pic:blipFill>
                    <a:blip r:embed="rId10" cstate="print"/>
                    <a:stretch>
                      <a:fillRect/>
                    </a:stretch>
                  </pic:blipFill>
                  <pic:spPr>
                    <a:xfrm>
                      <a:off x="0" y="0"/>
                      <a:ext cx="3420110" cy="2114550"/>
                    </a:xfrm>
                    <a:prstGeom prst="rect">
                      <a:avLst/>
                    </a:prstGeom>
                  </pic:spPr>
                </pic:pic>
              </a:graphicData>
            </a:graphic>
          </wp:anchor>
        </w:drawing>
      </w: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4D220B">
      <w:pPr>
        <w:rPr>
          <w:rFonts w:ascii="Arial" w:hAnsi="Arial" w:cs="Arial"/>
        </w:rPr>
      </w:pPr>
      <w:r w:rsidRPr="00FA4955">
        <w:rPr>
          <w:rFonts w:ascii="Arial" w:hAnsi="Arial" w:cs="Arial"/>
          <w:noProof/>
          <w:lang w:eastAsia="zh-TW"/>
        </w:rPr>
        <w:pict>
          <v:shape id="_x0000_s1104" type="#_x0000_t202" style="position:absolute;left:0;text-align:left;margin-left:35.6pt;margin-top:3.25pt;width:540.8pt;height:499.85pt;z-index:251704320;mso-width-relative:margin;mso-height-relative:margin" stroked="f">
            <v:textbox>
              <w:txbxContent>
                <w:p w:rsidR="00FA4955" w:rsidRDefault="00FA4955" w:rsidP="00FA4955">
                  <w:pPr>
                    <w:jc w:val="center"/>
                    <w:rPr>
                      <w:rFonts w:ascii="Quicksand Book" w:hAnsi="Quicksand Book"/>
                      <w:b/>
                      <w:sz w:val="44"/>
                    </w:rPr>
                  </w:pPr>
                  <w:r w:rsidRPr="00FA4955">
                    <w:rPr>
                      <w:rFonts w:ascii="Quicksand Book" w:hAnsi="Quicksand Book"/>
                      <w:b/>
                      <w:sz w:val="44"/>
                    </w:rPr>
                    <w:t>Platters &amp; Pre Dinner Snacks</w:t>
                  </w:r>
                </w:p>
                <w:p w:rsidR="00FA4955" w:rsidRPr="00FA4955" w:rsidRDefault="00FA4955" w:rsidP="00FA4955">
                  <w:pPr>
                    <w:jc w:val="center"/>
                    <w:rPr>
                      <w:rFonts w:ascii="Quicksand Book" w:hAnsi="Quicksand Book"/>
                      <w:sz w:val="32"/>
                    </w:rPr>
                  </w:pPr>
                  <w:r w:rsidRPr="00FA4955">
                    <w:rPr>
                      <w:rFonts w:ascii="Quicksand Book" w:hAnsi="Quicksand Book"/>
                      <w:sz w:val="32"/>
                    </w:rPr>
                    <w:t>Enjoy sunset on the deck with a pre prepared platter to share</w:t>
                  </w:r>
                  <w:r>
                    <w:rPr>
                      <w:rFonts w:ascii="Quicksand Book" w:hAnsi="Quicksand Book"/>
                      <w:sz w:val="32"/>
                    </w:rPr>
                    <w:t>.</w:t>
                  </w:r>
                </w:p>
                <w:p w:rsidR="00FA4955" w:rsidRDefault="00FA4955" w:rsidP="00FA4955">
                  <w:pPr>
                    <w:jc w:val="center"/>
                    <w:rPr>
                      <w:rFonts w:ascii="Quicksand Book" w:hAnsi="Quicksand Book"/>
                      <w:b/>
                      <w:sz w:val="44"/>
                    </w:rPr>
                  </w:pPr>
                </w:p>
                <w:p w:rsidR="00FA4955" w:rsidRDefault="00FA4955" w:rsidP="00FA4955">
                  <w:pPr>
                    <w:jc w:val="center"/>
                    <w:rPr>
                      <w:rFonts w:ascii="Quicksand Book" w:hAnsi="Quicksand Book"/>
                      <w:b/>
                      <w:sz w:val="44"/>
                    </w:rPr>
                  </w:pPr>
                </w:p>
                <w:p w:rsidR="00FA4955" w:rsidRPr="00FA4955" w:rsidRDefault="00FA4955" w:rsidP="00FA4955">
                  <w:pPr>
                    <w:spacing w:before="0" w:beforeAutospacing="0" w:after="200" w:line="276" w:lineRule="auto"/>
                    <w:jc w:val="center"/>
                    <w:rPr>
                      <w:rFonts w:ascii="Quicksand Book" w:eastAsia="Calibri" w:hAnsi="Quicksand Book" w:cs="Times New Roman"/>
                      <w:b/>
                    </w:rPr>
                  </w:pPr>
                  <w:r w:rsidRPr="00FA4955">
                    <w:rPr>
                      <w:rFonts w:ascii="Quicksand Book" w:eastAsia="Calibri" w:hAnsi="Quicksand Book" w:cs="Times New Roman"/>
                      <w:b/>
                    </w:rPr>
                    <w:t>Continental</w:t>
                  </w:r>
                </w:p>
                <w:p w:rsidR="00FA4955" w:rsidRPr="00FA4955" w:rsidRDefault="00FA4955" w:rsidP="00FA4955">
                  <w:pPr>
                    <w:spacing w:before="0" w:beforeAutospacing="0" w:after="200" w:line="276" w:lineRule="auto"/>
                    <w:jc w:val="center"/>
                    <w:rPr>
                      <w:rFonts w:ascii="Quicksand Book" w:eastAsia="Calibri" w:hAnsi="Quicksand Book" w:cs="Times New Roman"/>
                      <w:sz w:val="24"/>
                    </w:rPr>
                  </w:pPr>
                  <w:r w:rsidRPr="00FA4955">
                    <w:rPr>
                      <w:rFonts w:ascii="Quicksand Book" w:eastAsia="Calibri" w:hAnsi="Quicksand Book" w:cs="Times New Roman"/>
                      <w:sz w:val="24"/>
                    </w:rPr>
                    <w:t>A selection of our home made goodies includes; our famous spiced nut mix, homemade dips &amp; breads, marinate</w:t>
                  </w:r>
                  <w:r>
                    <w:rPr>
                      <w:rFonts w:ascii="Quicksand Book" w:eastAsia="Calibri" w:hAnsi="Quicksand Book" w:cs="Times New Roman"/>
                      <w:sz w:val="24"/>
                    </w:rPr>
                    <w:t>d olives, roasted vegetables &amp; cured meats</w:t>
                  </w:r>
                  <w:r w:rsidRPr="00FA4955">
                    <w:rPr>
                      <w:rFonts w:ascii="Quicksand Book" w:eastAsia="Calibri" w:hAnsi="Quicksand Book" w:cs="Times New Roman"/>
                      <w:sz w:val="24"/>
                    </w:rPr>
                    <w:t xml:space="preserve">. </w:t>
                  </w:r>
                </w:p>
                <w:p w:rsidR="00FA4955" w:rsidRDefault="00FA4955" w:rsidP="00FA4955">
                  <w:pPr>
                    <w:jc w:val="center"/>
                    <w:rPr>
                      <w:rFonts w:ascii="Quicksand Book" w:hAnsi="Quicksand Book"/>
                      <w:b/>
                      <w:sz w:val="24"/>
                    </w:rPr>
                  </w:pPr>
                  <w:r>
                    <w:rPr>
                      <w:rFonts w:ascii="Quicksand Book" w:hAnsi="Quicksand Book"/>
                      <w:b/>
                      <w:sz w:val="24"/>
                    </w:rPr>
                    <w:t>Asian</w:t>
                  </w:r>
                </w:p>
                <w:p w:rsidR="00FA4955" w:rsidRDefault="00FA4955" w:rsidP="00FA4955">
                  <w:pPr>
                    <w:jc w:val="center"/>
                    <w:rPr>
                      <w:rFonts w:ascii="Quicksand Book" w:hAnsi="Quicksand Book"/>
                      <w:sz w:val="24"/>
                    </w:rPr>
                  </w:pPr>
                  <w:r>
                    <w:rPr>
                      <w:rFonts w:ascii="Quicksand Book" w:hAnsi="Quicksand Book"/>
                      <w:sz w:val="24"/>
                    </w:rPr>
                    <w:t>Selection of Eastern favorites, may include house rolled sushi, steamed dumplings, pickled vegetables, spring rolls, Samosas, yakitori</w:t>
                  </w:r>
                </w:p>
                <w:p w:rsidR="00FA4955" w:rsidRDefault="00FA4955" w:rsidP="00FA4955">
                  <w:pPr>
                    <w:jc w:val="center"/>
                    <w:rPr>
                      <w:rFonts w:ascii="Quicksand Book" w:hAnsi="Quicksand Book"/>
                      <w:b/>
                      <w:sz w:val="24"/>
                    </w:rPr>
                  </w:pPr>
                  <w:r w:rsidRPr="00FA4955">
                    <w:rPr>
                      <w:rFonts w:ascii="Quicksand Book" w:hAnsi="Quicksand Book"/>
                      <w:b/>
                      <w:sz w:val="24"/>
                    </w:rPr>
                    <w:t>Spanish</w:t>
                  </w:r>
                </w:p>
                <w:p w:rsidR="00FA4955" w:rsidRDefault="00FA4955" w:rsidP="00FA4955">
                  <w:pPr>
                    <w:jc w:val="center"/>
                    <w:rPr>
                      <w:rFonts w:ascii="Quicksand Book" w:eastAsia="Calibri" w:hAnsi="Quicksand Book" w:cs="Times New Roman"/>
                      <w:sz w:val="24"/>
                    </w:rPr>
                  </w:pPr>
                  <w:r>
                    <w:rPr>
                      <w:rFonts w:ascii="Quicksand Book" w:eastAsia="Calibri" w:hAnsi="Quicksand Book" w:cs="Times New Roman"/>
                      <w:sz w:val="24"/>
                    </w:rPr>
                    <w:t>C</w:t>
                  </w:r>
                  <w:r w:rsidRPr="00FA4955">
                    <w:rPr>
                      <w:rFonts w:ascii="Quicksand Book" w:eastAsia="Calibri" w:hAnsi="Quicksand Book" w:cs="Times New Roman"/>
                      <w:sz w:val="24"/>
                    </w:rPr>
                    <w:t>aramalised onion and potato tortilla</w:t>
                  </w:r>
                  <w:r>
                    <w:rPr>
                      <w:rFonts w:ascii="Quicksand Book" w:eastAsia="Calibri" w:hAnsi="Quicksand Book" w:cs="Times New Roman"/>
                      <w:sz w:val="24"/>
                    </w:rPr>
                    <w:t xml:space="preserve">, olives, pickled vegetables, slow roasted meatballs, </w:t>
                  </w:r>
                  <w:r w:rsidR="004D220B">
                    <w:rPr>
                      <w:rFonts w:ascii="Quicksand Book" w:eastAsia="Calibri" w:hAnsi="Quicksand Book" w:cs="Times New Roman"/>
                      <w:sz w:val="24"/>
                    </w:rPr>
                    <w:t>shaved meats</w:t>
                  </w:r>
                </w:p>
                <w:p w:rsidR="004D220B" w:rsidRDefault="004D220B" w:rsidP="00FA4955">
                  <w:pPr>
                    <w:jc w:val="center"/>
                    <w:rPr>
                      <w:rFonts w:ascii="Quicksand Book" w:eastAsia="Calibri" w:hAnsi="Quicksand Book" w:cs="Times New Roman"/>
                      <w:b/>
                      <w:sz w:val="24"/>
                    </w:rPr>
                  </w:pPr>
                  <w:r w:rsidRPr="004D220B">
                    <w:rPr>
                      <w:rFonts w:ascii="Quicksand Book" w:eastAsia="Calibri" w:hAnsi="Quicksand Book" w:cs="Times New Roman"/>
                      <w:b/>
                      <w:sz w:val="24"/>
                    </w:rPr>
                    <w:t>Cheese</w:t>
                  </w:r>
                </w:p>
                <w:p w:rsidR="004D220B" w:rsidRPr="004D220B" w:rsidRDefault="004D220B" w:rsidP="004D220B">
                  <w:pPr>
                    <w:jc w:val="center"/>
                    <w:rPr>
                      <w:rFonts w:ascii="Quicksand Book" w:eastAsia="Calibri" w:hAnsi="Quicksand Book" w:cs="Times New Roman"/>
                      <w:sz w:val="24"/>
                    </w:rPr>
                  </w:pPr>
                  <w:r w:rsidRPr="004D220B">
                    <w:rPr>
                      <w:rFonts w:ascii="Quicksand Book" w:eastAsia="Calibri" w:hAnsi="Quicksand Book" w:cs="Times New Roman"/>
                      <w:sz w:val="24"/>
                    </w:rPr>
                    <w:t>A varied selection of cheeses, soft &amp; hard, stinky and subtle, house made flat breads, crackers &amp; dried fruits &amp; pastes</w:t>
                  </w:r>
                </w:p>
              </w:txbxContent>
            </v:textbox>
          </v:shape>
        </w:pict>
      </w: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5837CA">
      <w:pPr>
        <w:rPr>
          <w:rFonts w:ascii="Arial" w:hAnsi="Arial" w:cs="Arial"/>
        </w:rPr>
      </w:pPr>
      <w:r>
        <w:rPr>
          <w:rFonts w:ascii="Arial" w:hAnsi="Arial" w:cs="Arial"/>
          <w:noProof/>
        </w:rPr>
        <w:drawing>
          <wp:anchor distT="0" distB="0" distL="114300" distR="114300" simplePos="0" relativeHeight="251726848" behindDoc="1" locked="0" layoutInCell="1" allowOverlap="1">
            <wp:simplePos x="0" y="0"/>
            <wp:positionH relativeFrom="column">
              <wp:posOffset>2457450</wp:posOffset>
            </wp:positionH>
            <wp:positionV relativeFrom="paragraph">
              <wp:posOffset>133350</wp:posOffset>
            </wp:positionV>
            <wp:extent cx="3420110" cy="2114550"/>
            <wp:effectExtent l="19050" t="0" r="8890" b="0"/>
            <wp:wrapTight wrapText="bothSides">
              <wp:wrapPolygon edited="0">
                <wp:start x="-120" y="0"/>
                <wp:lineTo x="-120" y="21405"/>
                <wp:lineTo x="21656" y="21405"/>
                <wp:lineTo x="21656" y="0"/>
                <wp:lineTo x="-120" y="0"/>
              </wp:wrapPolygon>
            </wp:wrapTight>
            <wp:docPr id="30" name="Picture 29" descr="header.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jpg"/>
                    <pic:cNvPicPr/>
                  </pic:nvPicPr>
                  <pic:blipFill>
                    <a:blip r:embed="rId10" cstate="print"/>
                    <a:stretch>
                      <a:fillRect/>
                    </a:stretch>
                  </pic:blipFill>
                  <pic:spPr>
                    <a:xfrm>
                      <a:off x="0" y="0"/>
                      <a:ext cx="3420110" cy="2114550"/>
                    </a:xfrm>
                    <a:prstGeom prst="rect">
                      <a:avLst/>
                    </a:prstGeom>
                  </pic:spPr>
                </pic:pic>
              </a:graphicData>
            </a:graphic>
          </wp:anchor>
        </w:drawing>
      </w: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39703D">
      <w:pPr>
        <w:rPr>
          <w:rFonts w:ascii="Arial" w:hAnsi="Arial" w:cs="Arial"/>
        </w:rPr>
      </w:pPr>
      <w:r>
        <w:rPr>
          <w:rFonts w:ascii="Arial" w:hAnsi="Arial" w:cs="Arial"/>
          <w:noProof/>
        </w:rPr>
        <w:pict>
          <v:shape id="_x0000_s1106" type="#_x0000_t202" style="position:absolute;left:0;text-align:left;margin-left:35.55pt;margin-top:16.85pt;width:540.8pt;height:557.25pt;z-index:251707392;mso-width-relative:margin;mso-height-relative:margin" stroked="f">
            <v:textbox>
              <w:txbxContent>
                <w:p w:rsidR="004D220B" w:rsidRDefault="004D220B" w:rsidP="004D220B">
                  <w:pPr>
                    <w:jc w:val="center"/>
                    <w:rPr>
                      <w:rFonts w:ascii="Quicksand Book" w:hAnsi="Quicksand Book"/>
                      <w:b/>
                      <w:sz w:val="44"/>
                    </w:rPr>
                  </w:pPr>
                  <w:r w:rsidRPr="004D220B">
                    <w:rPr>
                      <w:rFonts w:ascii="Quicksand Book" w:hAnsi="Quicksand Book"/>
                      <w:b/>
                      <w:sz w:val="44"/>
                    </w:rPr>
                    <w:t>Gourmet Heat &amp; Eat Dinner Hampers</w:t>
                  </w:r>
                </w:p>
                <w:p w:rsidR="004D220B" w:rsidRPr="004D220B" w:rsidRDefault="004D220B" w:rsidP="004D220B">
                  <w:pPr>
                    <w:jc w:val="center"/>
                    <w:rPr>
                      <w:rFonts w:ascii="Quicksand Book" w:hAnsi="Quicksand Book"/>
                    </w:rPr>
                  </w:pPr>
                  <w:r w:rsidRPr="004D220B">
                    <w:rPr>
                      <w:rFonts w:ascii="Quicksand Book" w:hAnsi="Quicksand Book"/>
                    </w:rPr>
                    <w:t>Fully prepared meals can be delivered to the lodge for your convenience.</w:t>
                  </w:r>
                </w:p>
                <w:p w:rsidR="004D220B" w:rsidRPr="004D220B" w:rsidRDefault="004D220B" w:rsidP="004D220B">
                  <w:pPr>
                    <w:jc w:val="center"/>
                    <w:rPr>
                      <w:rFonts w:ascii="Quicksand Book" w:hAnsi="Quicksand Book"/>
                    </w:rPr>
                  </w:pPr>
                  <w:r w:rsidRPr="004D220B">
                    <w:rPr>
                      <w:rFonts w:ascii="Quicksand Book" w:hAnsi="Quicksand Book"/>
                    </w:rPr>
                    <w:t>All meals are fully prepared and only need to be re-heated.</w:t>
                  </w:r>
                </w:p>
                <w:p w:rsidR="004D220B" w:rsidRPr="004D220B" w:rsidRDefault="004D220B" w:rsidP="004D220B">
                  <w:pPr>
                    <w:jc w:val="center"/>
                    <w:rPr>
                      <w:rFonts w:ascii="Quicksand Book" w:hAnsi="Quicksand Book"/>
                    </w:rPr>
                  </w:pPr>
                  <w:r w:rsidRPr="004D220B">
                    <w:rPr>
                      <w:rFonts w:ascii="Quicksand Book" w:hAnsi="Quicksand Book"/>
                    </w:rPr>
                    <w:t>We have a large selection of options and price structures, here is a preview.</w:t>
                  </w:r>
                </w:p>
                <w:p w:rsidR="004D220B" w:rsidRDefault="004D220B" w:rsidP="004D220B">
                  <w:pPr>
                    <w:jc w:val="center"/>
                    <w:rPr>
                      <w:rFonts w:ascii="Quicksand Book" w:hAnsi="Quicksand Book"/>
                      <w:sz w:val="24"/>
                    </w:rPr>
                  </w:pPr>
                </w:p>
                <w:p w:rsidR="004D220B" w:rsidRPr="004D220B" w:rsidRDefault="004D220B" w:rsidP="004D220B">
                  <w:pPr>
                    <w:jc w:val="center"/>
                    <w:rPr>
                      <w:rFonts w:ascii="Quicksand Book" w:eastAsia="Calibri" w:hAnsi="Quicksand Book" w:cs="Times New Roman"/>
                      <w:b/>
                      <w:sz w:val="24"/>
                    </w:rPr>
                  </w:pPr>
                  <w:r w:rsidRPr="004D220B">
                    <w:rPr>
                      <w:rFonts w:ascii="Quicksand Book" w:eastAsia="Calibri" w:hAnsi="Quicksand Book" w:cs="Times New Roman"/>
                      <w:b/>
                      <w:sz w:val="24"/>
                    </w:rPr>
                    <w:t>Starters</w:t>
                  </w:r>
                </w:p>
                <w:p w:rsidR="004D220B" w:rsidRPr="004D220B" w:rsidRDefault="004D220B" w:rsidP="004D220B">
                  <w:pPr>
                    <w:jc w:val="center"/>
                    <w:rPr>
                      <w:rFonts w:ascii="Quicksand Book" w:hAnsi="Quicksand Book"/>
                    </w:rPr>
                  </w:pPr>
                  <w:r w:rsidRPr="004D220B">
                    <w:rPr>
                      <w:rFonts w:ascii="Quicksand Book" w:eastAsia="Calibri" w:hAnsi="Quicksand Book" w:cs="Times New Roman"/>
                    </w:rPr>
                    <w:t>Roast Garlic, Potato and Leek Soup with Damper Roll</w:t>
                  </w:r>
                </w:p>
                <w:p w:rsidR="004D220B" w:rsidRPr="004D220B" w:rsidRDefault="004D220B" w:rsidP="004D220B">
                  <w:pPr>
                    <w:jc w:val="center"/>
                    <w:rPr>
                      <w:rFonts w:ascii="Quicksand Book" w:eastAsia="Times New Roman" w:hAnsi="Quicksand Book" w:cs="Arial"/>
                      <w:bCs/>
                    </w:rPr>
                  </w:pPr>
                  <w:r w:rsidRPr="004D220B">
                    <w:rPr>
                      <w:rFonts w:ascii="Quicksand Book" w:eastAsia="Times New Roman" w:hAnsi="Quicksand Book" w:cs="Arial"/>
                      <w:bCs/>
                    </w:rPr>
                    <w:t>Smoked Salmon Terrine</w:t>
                  </w:r>
                </w:p>
                <w:p w:rsidR="004D220B" w:rsidRPr="004D220B" w:rsidRDefault="004D220B" w:rsidP="004D220B">
                  <w:pPr>
                    <w:jc w:val="center"/>
                    <w:rPr>
                      <w:rFonts w:ascii="Quicksand Book" w:hAnsi="Quicksand Book"/>
                    </w:rPr>
                  </w:pPr>
                  <w:r w:rsidRPr="004D220B">
                    <w:rPr>
                      <w:rFonts w:ascii="Quicksand Book" w:eastAsia="Calibri" w:hAnsi="Quicksand Book" w:cs="Times New Roman"/>
                    </w:rPr>
                    <w:t>Smoked Kangaroo and spring onion Pizzette</w:t>
                  </w:r>
                </w:p>
                <w:p w:rsidR="004D220B" w:rsidRDefault="004D220B" w:rsidP="004D220B">
                  <w:pPr>
                    <w:jc w:val="center"/>
                    <w:rPr>
                      <w:rFonts w:ascii="Quicksand Book" w:hAnsi="Quicksand Book"/>
                    </w:rPr>
                  </w:pPr>
                  <w:r w:rsidRPr="004D220B">
                    <w:rPr>
                      <w:rFonts w:ascii="Quicksand Book" w:eastAsia="Calibri" w:hAnsi="Quicksand Book" w:cs="Times New Roman"/>
                    </w:rPr>
                    <w:t>SA King Prawn &amp; Cannellini Salad on Sourdough</w:t>
                  </w:r>
                </w:p>
                <w:p w:rsidR="0039703D" w:rsidRPr="0039703D" w:rsidRDefault="0039703D" w:rsidP="0039703D">
                  <w:pPr>
                    <w:jc w:val="center"/>
                    <w:rPr>
                      <w:rFonts w:ascii="Quicksand Book" w:eastAsia="Calibri" w:hAnsi="Quicksand Book" w:cs="Times New Roman"/>
                      <w:b/>
                      <w:sz w:val="24"/>
                    </w:rPr>
                  </w:pPr>
                  <w:r w:rsidRPr="0039703D">
                    <w:rPr>
                      <w:rFonts w:ascii="Quicksand Book" w:hAnsi="Quicksand Book"/>
                      <w:b/>
                      <w:sz w:val="24"/>
                    </w:rPr>
                    <w:t>Mains</w:t>
                  </w:r>
                </w:p>
                <w:p w:rsidR="0039703D" w:rsidRPr="0039703D" w:rsidRDefault="0039703D" w:rsidP="0039703D">
                  <w:pPr>
                    <w:jc w:val="center"/>
                    <w:rPr>
                      <w:rFonts w:ascii="Quicksand Book" w:eastAsia="Calibri" w:hAnsi="Quicksand Book" w:cs="Times New Roman"/>
                      <w:szCs w:val="28"/>
                    </w:rPr>
                  </w:pPr>
                  <w:r w:rsidRPr="0039703D">
                    <w:rPr>
                      <w:rFonts w:ascii="Quicksand Book" w:eastAsia="Calibri" w:hAnsi="Quicksand Book" w:cs="Times New Roman"/>
                      <w:bCs/>
                      <w:szCs w:val="28"/>
                    </w:rPr>
                    <w:t>Lamb Shank Ragout Tartlet</w:t>
                  </w:r>
                  <w:r w:rsidRPr="0039703D">
                    <w:rPr>
                      <w:rFonts w:ascii="Quicksand Book" w:eastAsia="Calibri" w:hAnsi="Quicksand Book" w:cs="Times New Roman"/>
                      <w:szCs w:val="28"/>
                    </w:rPr>
                    <w:t xml:space="preserve"> </w:t>
                  </w:r>
                </w:p>
                <w:p w:rsidR="0039703D" w:rsidRPr="0039703D" w:rsidRDefault="0039703D" w:rsidP="0039703D">
                  <w:pPr>
                    <w:jc w:val="center"/>
                    <w:rPr>
                      <w:rFonts w:ascii="Quicksand Book" w:eastAsia="Calibri" w:hAnsi="Quicksand Book" w:cs="Times New Roman"/>
                      <w:szCs w:val="28"/>
                    </w:rPr>
                  </w:pPr>
                  <w:r w:rsidRPr="0039703D">
                    <w:rPr>
                      <w:rFonts w:ascii="Quicksand Book" w:eastAsia="Calibri" w:hAnsi="Quicksand Book" w:cs="Times New Roman"/>
                      <w:szCs w:val="28"/>
                    </w:rPr>
                    <w:t>Slow Roasted Chicken with Lemon &amp; Thyme Jus</w:t>
                  </w:r>
                </w:p>
                <w:p w:rsidR="0039703D" w:rsidRPr="0039703D" w:rsidRDefault="0039703D" w:rsidP="0039703D">
                  <w:pPr>
                    <w:jc w:val="center"/>
                    <w:rPr>
                      <w:rFonts w:ascii="Quicksand Book" w:eastAsia="Times New Roman" w:hAnsi="Quicksand Book" w:cs="Arial"/>
                      <w:szCs w:val="28"/>
                    </w:rPr>
                  </w:pPr>
                  <w:r w:rsidRPr="0039703D">
                    <w:rPr>
                      <w:rFonts w:ascii="Quicksand Book" w:eastAsia="Times New Roman" w:hAnsi="Quicksand Book" w:cs="Arial"/>
                      <w:szCs w:val="28"/>
                    </w:rPr>
                    <w:t>Slow Roasted Beef Shin with Braised Fennel</w:t>
                  </w:r>
                </w:p>
                <w:p w:rsidR="0039703D" w:rsidRPr="004D220B" w:rsidRDefault="0039703D" w:rsidP="004D220B">
                  <w:pPr>
                    <w:jc w:val="center"/>
                    <w:rPr>
                      <w:rFonts w:ascii="Quicksand Book" w:eastAsia="Calibri" w:hAnsi="Quicksand Book" w:cs="Times New Roman"/>
                    </w:rPr>
                  </w:pPr>
                  <w:r w:rsidRPr="0039703D">
                    <w:rPr>
                      <w:rFonts w:ascii="Quicksand Book" w:eastAsia="Calibri" w:hAnsi="Quicksand Book" w:cs="Times New Roman"/>
                      <w:szCs w:val="28"/>
                    </w:rPr>
                    <w:t>Fancy Fish Pie</w:t>
                  </w:r>
                </w:p>
                <w:p w:rsidR="0039703D" w:rsidRPr="0039703D" w:rsidRDefault="0039703D" w:rsidP="0039703D">
                  <w:pPr>
                    <w:jc w:val="center"/>
                    <w:rPr>
                      <w:rFonts w:ascii="Quicksand Book" w:hAnsi="Quicksand Book"/>
                    </w:rPr>
                  </w:pPr>
                  <w:r w:rsidRPr="0039703D">
                    <w:rPr>
                      <w:rFonts w:ascii="Quicksand Book" w:eastAsia="Calibri" w:hAnsi="Quicksand Book" w:cs="Times New Roman"/>
                      <w:lang w:val="en-AU"/>
                    </w:rPr>
                    <w:t xml:space="preserve">Char grilled rosemary lamb </w:t>
                  </w:r>
                </w:p>
                <w:p w:rsidR="0039703D" w:rsidRPr="0039703D" w:rsidRDefault="0039703D" w:rsidP="0039703D">
                  <w:pPr>
                    <w:jc w:val="center"/>
                    <w:rPr>
                      <w:rFonts w:ascii="Quicksand Book" w:hAnsi="Quicksand Book"/>
                    </w:rPr>
                  </w:pPr>
                  <w:r w:rsidRPr="0039703D">
                    <w:rPr>
                      <w:rFonts w:ascii="Quicksand Book" w:eastAsia="Calibri" w:hAnsi="Quicksand Book" w:cs="Times New Roman"/>
                      <w:lang w:val="en-AU"/>
                    </w:rPr>
                    <w:t xml:space="preserve">Chicken Breast Filled with Smoky Bacon and Camembert </w:t>
                  </w:r>
                </w:p>
                <w:p w:rsidR="0039703D" w:rsidRDefault="0039703D" w:rsidP="0039703D">
                  <w:pPr>
                    <w:jc w:val="center"/>
                    <w:rPr>
                      <w:rFonts w:ascii="Quicksand Book" w:hAnsi="Quicksand Book"/>
                      <w:lang w:val="en-AU"/>
                    </w:rPr>
                  </w:pPr>
                  <w:r w:rsidRPr="0039703D">
                    <w:rPr>
                      <w:rFonts w:ascii="Quicksand Book" w:eastAsia="Calibri" w:hAnsi="Quicksand Book" w:cs="Times New Roman"/>
                      <w:lang w:val="en-AU"/>
                    </w:rPr>
                    <w:t xml:space="preserve">Apricot and pistachio stuffed pork </w:t>
                  </w:r>
                </w:p>
                <w:p w:rsidR="0039703D" w:rsidRDefault="0039703D" w:rsidP="0039703D">
                  <w:pPr>
                    <w:jc w:val="center"/>
                    <w:rPr>
                      <w:rFonts w:ascii="Quicksand Book" w:hAnsi="Quicksand Book"/>
                      <w:lang w:val="en-AU"/>
                    </w:rPr>
                  </w:pPr>
                  <w:r>
                    <w:rPr>
                      <w:rFonts w:ascii="Quicksand Book" w:hAnsi="Quicksand Book"/>
                      <w:lang w:val="en-AU"/>
                    </w:rPr>
                    <w:t>Beef Ragu Lasagne</w:t>
                  </w:r>
                </w:p>
                <w:p w:rsidR="0039703D" w:rsidRPr="0039703D" w:rsidRDefault="0039703D" w:rsidP="0039703D">
                  <w:pPr>
                    <w:jc w:val="center"/>
                    <w:rPr>
                      <w:rFonts w:ascii="Quicksand Book" w:hAnsi="Quicksand Book"/>
                    </w:rPr>
                  </w:pPr>
                  <w:r>
                    <w:rPr>
                      <w:rFonts w:ascii="Quicksand Book" w:hAnsi="Quicksand Book"/>
                    </w:rPr>
                    <w:t>House made curry</w:t>
                  </w:r>
                </w:p>
                <w:p w:rsidR="004D220B" w:rsidRPr="004D220B" w:rsidRDefault="004D220B" w:rsidP="004D220B">
                  <w:pPr>
                    <w:jc w:val="center"/>
                    <w:rPr>
                      <w:rFonts w:ascii="Quicksand Book" w:hAnsi="Quicksand Book"/>
                      <w:sz w:val="24"/>
                    </w:rPr>
                  </w:pPr>
                </w:p>
              </w:txbxContent>
            </v:textbox>
          </v:shape>
        </w:pict>
      </w: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5837CA">
      <w:pPr>
        <w:rPr>
          <w:rFonts w:ascii="Arial" w:hAnsi="Arial" w:cs="Arial"/>
        </w:rPr>
      </w:pPr>
      <w:r>
        <w:rPr>
          <w:rFonts w:ascii="Arial" w:hAnsi="Arial" w:cs="Arial"/>
          <w:noProof/>
        </w:rPr>
        <w:drawing>
          <wp:anchor distT="0" distB="0" distL="114300" distR="114300" simplePos="0" relativeHeight="251727872" behindDoc="1" locked="0" layoutInCell="1" allowOverlap="1">
            <wp:simplePos x="0" y="0"/>
            <wp:positionH relativeFrom="column">
              <wp:posOffset>2457450</wp:posOffset>
            </wp:positionH>
            <wp:positionV relativeFrom="paragraph">
              <wp:posOffset>67945</wp:posOffset>
            </wp:positionV>
            <wp:extent cx="3420110" cy="2114550"/>
            <wp:effectExtent l="19050" t="0" r="8890" b="0"/>
            <wp:wrapTight wrapText="bothSides">
              <wp:wrapPolygon edited="0">
                <wp:start x="-120" y="0"/>
                <wp:lineTo x="-120" y="21405"/>
                <wp:lineTo x="21656" y="21405"/>
                <wp:lineTo x="21656" y="0"/>
                <wp:lineTo x="-120" y="0"/>
              </wp:wrapPolygon>
            </wp:wrapTight>
            <wp:docPr id="31" name="Picture 30" descr="header.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jpg"/>
                    <pic:cNvPicPr/>
                  </pic:nvPicPr>
                  <pic:blipFill>
                    <a:blip r:embed="rId10" cstate="print"/>
                    <a:stretch>
                      <a:fillRect/>
                    </a:stretch>
                  </pic:blipFill>
                  <pic:spPr>
                    <a:xfrm>
                      <a:off x="0" y="0"/>
                      <a:ext cx="3420110" cy="2114550"/>
                    </a:xfrm>
                    <a:prstGeom prst="rect">
                      <a:avLst/>
                    </a:prstGeom>
                  </pic:spPr>
                </pic:pic>
              </a:graphicData>
            </a:graphic>
          </wp:anchor>
        </w:drawing>
      </w: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8A4A6B">
      <w:pPr>
        <w:rPr>
          <w:rFonts w:ascii="Arial" w:hAnsi="Arial" w:cs="Arial"/>
        </w:rPr>
      </w:pPr>
      <w:r w:rsidRPr="0039703D">
        <w:rPr>
          <w:rFonts w:ascii="Arial" w:hAnsi="Arial" w:cs="Arial"/>
          <w:noProof/>
          <w:lang w:eastAsia="zh-TW"/>
        </w:rPr>
        <w:pict>
          <v:shape id="_x0000_s1107" type="#_x0000_t202" style="position:absolute;left:0;text-align:left;margin-left:51.5pt;margin-top:3.25pt;width:509pt;height:489.95pt;z-index:251711488;mso-width-relative:margin;mso-height-relative:margin" stroked="f">
            <v:textbox style="mso-next-textbox:#_x0000_s1107">
              <w:txbxContent>
                <w:p w:rsidR="0039703D" w:rsidRDefault="0039703D" w:rsidP="0039703D">
                  <w:pPr>
                    <w:jc w:val="center"/>
                    <w:rPr>
                      <w:rFonts w:ascii="Quicksand Book" w:hAnsi="Quicksand Book"/>
                      <w:b/>
                      <w:sz w:val="44"/>
                    </w:rPr>
                  </w:pPr>
                  <w:r w:rsidRPr="0039703D">
                    <w:rPr>
                      <w:rFonts w:ascii="Quicksand Book" w:hAnsi="Quicksand Book"/>
                      <w:b/>
                      <w:sz w:val="44"/>
                    </w:rPr>
                    <w:t>Fully Catered Meals &amp; Events</w:t>
                  </w:r>
                </w:p>
                <w:p w:rsidR="0039703D" w:rsidRDefault="0039703D" w:rsidP="0039703D">
                  <w:pPr>
                    <w:jc w:val="center"/>
                    <w:rPr>
                      <w:rFonts w:ascii="Quicksand Book" w:hAnsi="Quicksand Book"/>
                      <w:b/>
                      <w:sz w:val="44"/>
                    </w:rPr>
                  </w:pPr>
                </w:p>
                <w:p w:rsidR="0039703D" w:rsidRDefault="0039703D" w:rsidP="0039703D">
                  <w:pPr>
                    <w:jc w:val="center"/>
                    <w:rPr>
                      <w:rFonts w:ascii="Quicksand Book" w:hAnsi="Quicksand Book"/>
                      <w:sz w:val="28"/>
                      <w:szCs w:val="24"/>
                    </w:rPr>
                  </w:pPr>
                  <w:r w:rsidRPr="008A4A6B">
                    <w:rPr>
                      <w:rFonts w:ascii="Quicksand Book" w:hAnsi="Quicksand Book"/>
                      <w:sz w:val="28"/>
                      <w:szCs w:val="24"/>
                    </w:rPr>
                    <w:t>With an almost unlimited menu to draw on, let us prepare and serve a meal you won’t soon forget! This fully catered option lets you decide on an a la carte menu that will be prepared for you and your guests on site. This service includes a chef and staff where needed. Not limited to the lodge it’s self, this option can be taken on the road! Let us take you to some of the most spectacular destinations on Gum Creek Station to deliver a</w:t>
                  </w:r>
                  <w:r w:rsidR="008A4A6B" w:rsidRPr="008A4A6B">
                    <w:rPr>
                      <w:rFonts w:ascii="Quicksand Book" w:hAnsi="Quicksand Book"/>
                      <w:sz w:val="28"/>
                      <w:szCs w:val="24"/>
                    </w:rPr>
                    <w:t>n unforgettable</w:t>
                  </w:r>
                  <w:r w:rsidRPr="008A4A6B">
                    <w:rPr>
                      <w:rFonts w:ascii="Quicksand Book" w:hAnsi="Quicksand Book"/>
                      <w:sz w:val="28"/>
                      <w:szCs w:val="24"/>
                    </w:rPr>
                    <w:t xml:space="preserve"> dinner party!</w:t>
                  </w:r>
                </w:p>
                <w:p w:rsidR="008A4A6B" w:rsidRDefault="008A4A6B" w:rsidP="0039703D">
                  <w:pPr>
                    <w:jc w:val="center"/>
                    <w:rPr>
                      <w:rFonts w:ascii="Quicksand Book" w:hAnsi="Quicksand Book"/>
                      <w:sz w:val="28"/>
                      <w:szCs w:val="24"/>
                    </w:rPr>
                  </w:pPr>
                  <w:r>
                    <w:rPr>
                      <w:rFonts w:ascii="Quicksand Book" w:hAnsi="Quicksand Book"/>
                      <w:sz w:val="28"/>
                      <w:szCs w:val="24"/>
                    </w:rPr>
                    <w:t xml:space="preserve">We also specialise in private events, such as weddings, birthdays &amp; anniversaries. </w:t>
                  </w:r>
                </w:p>
                <w:p w:rsidR="008A4A6B" w:rsidRDefault="008A4A6B" w:rsidP="0039703D">
                  <w:pPr>
                    <w:jc w:val="center"/>
                    <w:rPr>
                      <w:rFonts w:ascii="Quicksand Book" w:hAnsi="Quicksand Book"/>
                      <w:sz w:val="28"/>
                      <w:szCs w:val="24"/>
                    </w:rPr>
                  </w:pPr>
                </w:p>
                <w:p w:rsidR="008A4A6B" w:rsidRDefault="008A4A6B" w:rsidP="0039703D">
                  <w:pPr>
                    <w:jc w:val="center"/>
                    <w:rPr>
                      <w:rFonts w:ascii="Quicksand Book" w:hAnsi="Quicksand Book"/>
                      <w:sz w:val="28"/>
                      <w:szCs w:val="24"/>
                    </w:rPr>
                  </w:pPr>
                  <w:r>
                    <w:rPr>
                      <w:rFonts w:ascii="Quicksand Book" w:hAnsi="Quicksand Book"/>
                      <w:sz w:val="28"/>
                      <w:szCs w:val="24"/>
                    </w:rPr>
                    <w:t>So whether it’s a relaxed dinner for eight at the lodge, an intimate proposal on a hill top or even a happy birthday with friends, we have a menu to suit.</w:t>
                  </w:r>
                </w:p>
                <w:p w:rsidR="008A4A6B" w:rsidRDefault="008A4A6B" w:rsidP="0039703D">
                  <w:pPr>
                    <w:jc w:val="center"/>
                    <w:rPr>
                      <w:rFonts w:ascii="Quicksand Book" w:hAnsi="Quicksand Book"/>
                      <w:sz w:val="28"/>
                      <w:szCs w:val="24"/>
                    </w:rPr>
                  </w:pPr>
                </w:p>
                <w:p w:rsidR="008A4A6B" w:rsidRDefault="008A4A6B" w:rsidP="0039703D">
                  <w:pPr>
                    <w:jc w:val="center"/>
                    <w:rPr>
                      <w:rFonts w:ascii="Quicksand Book" w:hAnsi="Quicksand Book"/>
                      <w:sz w:val="28"/>
                      <w:szCs w:val="24"/>
                    </w:rPr>
                  </w:pPr>
                </w:p>
                <w:p w:rsidR="008A4A6B" w:rsidRDefault="008A4A6B" w:rsidP="0039703D">
                  <w:pPr>
                    <w:jc w:val="center"/>
                    <w:rPr>
                      <w:rFonts w:ascii="Quicksand Book" w:hAnsi="Quicksand Book"/>
                      <w:sz w:val="28"/>
                      <w:szCs w:val="24"/>
                    </w:rPr>
                  </w:pPr>
                </w:p>
                <w:p w:rsidR="008A4A6B" w:rsidRPr="008A4A6B" w:rsidRDefault="008A4A6B" w:rsidP="0039703D">
                  <w:pPr>
                    <w:jc w:val="center"/>
                    <w:rPr>
                      <w:rFonts w:ascii="Quicksand Book" w:hAnsi="Quicksand Book"/>
                      <w:sz w:val="20"/>
                      <w:szCs w:val="24"/>
                    </w:rPr>
                  </w:pPr>
                  <w:r w:rsidRPr="008A4A6B">
                    <w:rPr>
                      <w:rFonts w:ascii="Quicksand Book" w:hAnsi="Quicksand Book"/>
                      <w:sz w:val="20"/>
                      <w:szCs w:val="24"/>
                    </w:rPr>
                    <w:t xml:space="preserve">Prices will vary with menu options and staff requirements. </w:t>
                  </w:r>
                </w:p>
              </w:txbxContent>
            </v:textbox>
          </v:shape>
        </w:pict>
      </w: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AE4917" w:rsidRDefault="00AE4917">
      <w:pPr>
        <w:rPr>
          <w:rFonts w:ascii="Arial" w:hAnsi="Arial" w:cs="Arial"/>
        </w:rPr>
      </w:pPr>
    </w:p>
    <w:p w:rsidR="00015D2C" w:rsidRPr="002720CC" w:rsidRDefault="00263D55">
      <w:pPr>
        <w:rPr>
          <w:rFonts w:ascii="Arial" w:hAnsi="Arial" w:cs="Arial"/>
        </w:rPr>
      </w:pPr>
      <w:r>
        <w:rPr>
          <w:rFonts w:ascii="Arial" w:hAnsi="Arial" w:cs="Arial"/>
          <w:noProof/>
        </w:rPr>
        <w:drawing>
          <wp:anchor distT="0" distB="0" distL="114300" distR="114300" simplePos="0" relativeHeight="251686912" behindDoc="0" locked="0" layoutInCell="1" allowOverlap="1">
            <wp:simplePos x="0" y="0"/>
            <wp:positionH relativeFrom="column">
              <wp:posOffset>-3999865</wp:posOffset>
            </wp:positionH>
            <wp:positionV relativeFrom="paragraph">
              <wp:posOffset>1497965</wp:posOffset>
            </wp:positionV>
            <wp:extent cx="1848485" cy="1069975"/>
            <wp:effectExtent l="19050" t="0" r="0" b="0"/>
            <wp:wrapNone/>
            <wp:docPr id="16" name="Picture 15" descr="McGuiness Wedding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Guiness Wedding 133.jpg"/>
                    <pic:cNvPicPr/>
                  </pic:nvPicPr>
                  <pic:blipFill>
                    <a:blip r:embed="rId11" cstate="print"/>
                    <a:srcRect t="20915"/>
                    <a:stretch>
                      <a:fillRect/>
                    </a:stretch>
                  </pic:blipFill>
                  <pic:spPr>
                    <a:xfrm>
                      <a:off x="0" y="0"/>
                      <a:ext cx="1848485" cy="1069975"/>
                    </a:xfrm>
                    <a:prstGeom prst="rect">
                      <a:avLst/>
                    </a:prstGeom>
                  </pic:spPr>
                </pic:pic>
              </a:graphicData>
            </a:graphic>
          </wp:anchor>
        </w:drawing>
      </w:r>
    </w:p>
    <w:sectPr w:rsidR="00015D2C" w:rsidRPr="002720CC" w:rsidSect="004728D3">
      <w:footerReference w:type="default" r:id="rId12"/>
      <w:pgSz w:w="12240" w:h="15840" w:code="1"/>
      <w:pgMar w:top="0" w:right="0" w:bottom="0" w:left="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812" w:rsidRDefault="00220812" w:rsidP="004246D5">
      <w:pPr>
        <w:spacing w:before="0"/>
      </w:pPr>
      <w:r>
        <w:separator/>
      </w:r>
    </w:p>
  </w:endnote>
  <w:endnote w:type="continuationSeparator" w:id="0">
    <w:p w:rsidR="00220812" w:rsidRDefault="00220812" w:rsidP="004246D5">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Quicksand Book">
    <w:panose1 w:val="00000000000000000000"/>
    <w:charset w:val="00"/>
    <w:family w:val="roman"/>
    <w:notTrueType/>
    <w:pitch w:val="variable"/>
    <w:sig w:usb0="800000AF" w:usb1="00000008"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Amienne">
    <w:panose1 w:val="04000508060000020003"/>
    <w:charset w:val="00"/>
    <w:family w:val="decorative"/>
    <w:pitch w:val="variable"/>
    <w:sig w:usb0="80000027" w:usb1="4000004A"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D5" w:rsidRPr="004246D5" w:rsidRDefault="004246D5" w:rsidP="004246D5">
    <w:pPr>
      <w:pStyle w:val="Footer"/>
      <w:jc w:val="center"/>
      <w:rPr>
        <w:rFonts w:ascii="Amienne" w:hAnsi="Amienne"/>
        <w:color w:val="808080" w:themeColor="background1" w:themeShade="80"/>
        <w:sz w:val="56"/>
      </w:rPr>
    </w:pPr>
    <w:r w:rsidRPr="004246D5">
      <w:rPr>
        <w:rFonts w:ascii="Amienne" w:hAnsi="Amienne"/>
        <w:color w:val="808080" w:themeColor="background1" w:themeShade="80"/>
        <w:sz w:val="56"/>
      </w:rPr>
      <w:t>Outback to Anywhere Catering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812" w:rsidRDefault="00220812" w:rsidP="004246D5">
      <w:pPr>
        <w:spacing w:before="0"/>
      </w:pPr>
      <w:r>
        <w:separator/>
      </w:r>
    </w:p>
  </w:footnote>
  <w:footnote w:type="continuationSeparator" w:id="0">
    <w:p w:rsidR="00220812" w:rsidRDefault="00220812" w:rsidP="004246D5">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B262AD"/>
    <w:multiLevelType w:val="hybridMultilevel"/>
    <w:tmpl w:val="C4DA8F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586422"/>
    <w:multiLevelType w:val="hybridMultilevel"/>
    <w:tmpl w:val="5BC054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935487"/>
    <w:multiLevelType w:val="hybridMultilevel"/>
    <w:tmpl w:val="705E3A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4807DF"/>
    <w:multiLevelType w:val="hybridMultilevel"/>
    <w:tmpl w:val="2990D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attachedTemplate r:id="rId1"/>
  <w:doNotTrackMoves/>
  <w:defaultTabStop w:val="720"/>
  <w:characterSpacingControl w:val="doNotCompress"/>
  <w:savePreviewPicture/>
  <w:footnotePr>
    <w:footnote w:id="-1"/>
    <w:footnote w:id="0"/>
  </w:footnotePr>
  <w:endnotePr>
    <w:endnote w:id="-1"/>
    <w:endnote w:id="0"/>
  </w:endnotePr>
  <w:compat/>
  <w:rsids>
    <w:rsidRoot w:val="009D64BB"/>
    <w:rsid w:val="00033163"/>
    <w:rsid w:val="000E7005"/>
    <w:rsid w:val="00195840"/>
    <w:rsid w:val="001F02E4"/>
    <w:rsid w:val="00204C85"/>
    <w:rsid w:val="0021027C"/>
    <w:rsid w:val="00220812"/>
    <w:rsid w:val="00263D55"/>
    <w:rsid w:val="00274F32"/>
    <w:rsid w:val="002B1F13"/>
    <w:rsid w:val="0039703D"/>
    <w:rsid w:val="004246D5"/>
    <w:rsid w:val="004D220B"/>
    <w:rsid w:val="005837CA"/>
    <w:rsid w:val="006A581A"/>
    <w:rsid w:val="00827138"/>
    <w:rsid w:val="008A4A6B"/>
    <w:rsid w:val="00990C96"/>
    <w:rsid w:val="00992342"/>
    <w:rsid w:val="009D64BB"/>
    <w:rsid w:val="00A10C00"/>
    <w:rsid w:val="00A358D2"/>
    <w:rsid w:val="00AE4917"/>
    <w:rsid w:val="00AF47F5"/>
    <w:rsid w:val="00D15153"/>
    <w:rsid w:val="00F37E86"/>
    <w:rsid w:val="00FA1EEF"/>
    <w:rsid w:val="00FA4955"/>
    <w:rsid w:val="00FF24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ru v:ext="edit" colors="red,#ff3737,#630,#462300,#210"/>
      <o:colormenu v:ext="edit" fillcolor="#21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26D"/>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D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DC"/>
    <w:rPr>
      <w:rFonts w:ascii="Tahoma" w:hAnsi="Tahoma" w:cs="Tahoma"/>
      <w:sz w:val="16"/>
      <w:szCs w:val="16"/>
    </w:rPr>
  </w:style>
  <w:style w:type="paragraph" w:styleId="ListParagraph">
    <w:name w:val="List Paragraph"/>
    <w:basedOn w:val="Normal"/>
    <w:uiPriority w:val="34"/>
    <w:qFormat/>
    <w:rsid w:val="00A10C00"/>
    <w:pPr>
      <w:ind w:left="720"/>
      <w:contextualSpacing/>
    </w:pPr>
  </w:style>
  <w:style w:type="paragraph" w:styleId="Header">
    <w:name w:val="header"/>
    <w:basedOn w:val="Normal"/>
    <w:link w:val="HeaderChar"/>
    <w:uiPriority w:val="99"/>
    <w:semiHidden/>
    <w:unhideWhenUsed/>
    <w:rsid w:val="004246D5"/>
    <w:pPr>
      <w:tabs>
        <w:tab w:val="center" w:pos="4680"/>
        <w:tab w:val="right" w:pos="9360"/>
      </w:tabs>
      <w:spacing w:before="0"/>
    </w:pPr>
  </w:style>
  <w:style w:type="character" w:customStyle="1" w:styleId="HeaderChar">
    <w:name w:val="Header Char"/>
    <w:basedOn w:val="DefaultParagraphFont"/>
    <w:link w:val="Header"/>
    <w:uiPriority w:val="99"/>
    <w:semiHidden/>
    <w:rsid w:val="004246D5"/>
  </w:style>
  <w:style w:type="paragraph" w:styleId="Footer">
    <w:name w:val="footer"/>
    <w:basedOn w:val="Normal"/>
    <w:link w:val="FooterChar"/>
    <w:uiPriority w:val="99"/>
    <w:unhideWhenUsed/>
    <w:rsid w:val="004246D5"/>
    <w:pPr>
      <w:tabs>
        <w:tab w:val="center" w:pos="4680"/>
        <w:tab w:val="right" w:pos="9360"/>
      </w:tabs>
      <w:spacing w:before="0"/>
    </w:pPr>
  </w:style>
  <w:style w:type="character" w:customStyle="1" w:styleId="FooterChar">
    <w:name w:val="Footer Char"/>
    <w:basedOn w:val="DefaultParagraphFont"/>
    <w:link w:val="Footer"/>
    <w:uiPriority w:val="99"/>
    <w:rsid w:val="004246D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Application%20Data\Microsoft\Templates\IN_GenConsult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9FD79-B183-4297-97C5-CB5EFD35ACA5}">
  <ds:schemaRefs>
    <ds:schemaRef ds:uri="http://schemas.microsoft.com/sharepoint/v3/contenttype/forms"/>
  </ds:schemaRefs>
</ds:datastoreItem>
</file>

<file path=customXml/itemProps2.xml><?xml version="1.0" encoding="utf-8"?>
<ds:datastoreItem xmlns:ds="http://schemas.openxmlformats.org/officeDocument/2006/customXml" ds:itemID="{6A9949CB-075A-4460-A46F-B9EB5811D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IN_GenConsultFlyer</Template>
  <TotalTime>303</TotalTime>
  <Pages>1</Pages>
  <Words>26</Words>
  <Characters>151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cp:lastPrinted>2012-12-15T04:10:00Z</cp:lastPrinted>
  <dcterms:created xsi:type="dcterms:W3CDTF">2012-04-16T08:29:00Z</dcterms:created>
  <dcterms:modified xsi:type="dcterms:W3CDTF">2012-12-15T04:18:00Z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TC103770179990</vt:lpwstr>
  </property>
</Properties>
</file>